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1123D" w14:textId="18885911" w:rsidR="00A5678B" w:rsidRDefault="00A5678B" w:rsidP="0033489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AA56B4B" wp14:editId="41CD91E1">
            <wp:simplePos x="0" y="0"/>
            <wp:positionH relativeFrom="margin">
              <wp:posOffset>-902525</wp:posOffset>
            </wp:positionH>
            <wp:positionV relativeFrom="paragraph">
              <wp:posOffset>-890650</wp:posOffset>
            </wp:positionV>
            <wp:extent cx="7528956" cy="7010421"/>
            <wp:effectExtent l="0" t="0" r="0" b="0"/>
            <wp:wrapNone/>
            <wp:docPr id="1" name="Kuva 1" descr="Kuva, joka sisältää kohteen koira, ulko, nisäkäs, ruskea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koira, ulko, nisäkäs, ruskea&#10;&#10;Kuvaus luotu automaattisesti"/>
                    <pic:cNvPicPr/>
                  </pic:nvPicPr>
                  <pic:blipFill rotWithShape="1">
                    <a:blip r:embed="rId10">
                      <a:alphaModFix am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9428" r="588" b="29647"/>
                    <a:stretch/>
                  </pic:blipFill>
                  <pic:spPr bwMode="auto">
                    <a:xfrm>
                      <a:off x="0" y="0"/>
                      <a:ext cx="7538604" cy="7019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A27B3" w14:textId="56D807CD" w:rsidR="007177EC" w:rsidRDefault="007177EC" w:rsidP="0033489B">
      <w:pPr>
        <w:rPr>
          <w:noProof/>
        </w:rPr>
      </w:pPr>
    </w:p>
    <w:p w14:paraId="4DB6797E" w14:textId="799E0565" w:rsidR="003161E7" w:rsidRPr="009D4977" w:rsidRDefault="003161E7" w:rsidP="0033489B">
      <w:pPr>
        <w:rPr>
          <w:noProof/>
        </w:rPr>
      </w:pPr>
    </w:p>
    <w:p w14:paraId="6C5FADD6" w14:textId="083B6841" w:rsidR="002B5D98" w:rsidRPr="009D4977" w:rsidRDefault="002B5D98" w:rsidP="0033489B">
      <w:pPr>
        <w:rPr>
          <w:noProof/>
        </w:rPr>
      </w:pPr>
    </w:p>
    <w:p w14:paraId="2D9CED7E" w14:textId="77777777" w:rsidR="002B5D98" w:rsidRPr="009D4977" w:rsidRDefault="002B5D98" w:rsidP="0033489B">
      <w:pPr>
        <w:rPr>
          <w:noProof/>
        </w:rPr>
      </w:pPr>
    </w:p>
    <w:p w14:paraId="784FD343" w14:textId="45B0C070" w:rsidR="002B5D98" w:rsidRDefault="002B5D98" w:rsidP="0033489B">
      <w:pPr>
        <w:rPr>
          <w:noProof/>
        </w:rPr>
      </w:pPr>
    </w:p>
    <w:p w14:paraId="29689F09" w14:textId="77777777" w:rsidR="00BA1E8A" w:rsidRPr="009D4977" w:rsidRDefault="00BA1E8A" w:rsidP="0033489B">
      <w:pPr>
        <w:rPr>
          <w:noProof/>
        </w:rPr>
      </w:pPr>
    </w:p>
    <w:p w14:paraId="2DA9F31D" w14:textId="77777777" w:rsidR="002B5D98" w:rsidRPr="009D4977" w:rsidRDefault="002B5D98" w:rsidP="0033489B">
      <w:pPr>
        <w:rPr>
          <w:noProof/>
        </w:rPr>
      </w:pPr>
    </w:p>
    <w:p w14:paraId="6BE06704" w14:textId="27FAAEF9" w:rsidR="002B5D98" w:rsidRPr="009D4977" w:rsidRDefault="002B5D98" w:rsidP="002B5D98">
      <w:pPr>
        <w:pStyle w:val="Otsikko"/>
        <w:rPr>
          <w:noProof/>
        </w:rPr>
      </w:pPr>
    </w:p>
    <w:p w14:paraId="1ADCE93C" w14:textId="77777777" w:rsidR="002B5D98" w:rsidRPr="009D4977" w:rsidRDefault="002B5D98" w:rsidP="0033489B">
      <w:pPr>
        <w:rPr>
          <w:noProof/>
        </w:rPr>
      </w:pPr>
    </w:p>
    <w:p w14:paraId="27EC621D" w14:textId="011AC478" w:rsidR="002B5D98" w:rsidRPr="009D4977" w:rsidRDefault="002B5D98" w:rsidP="0033489B">
      <w:pPr>
        <w:rPr>
          <w:noProof/>
        </w:rPr>
      </w:pPr>
    </w:p>
    <w:p w14:paraId="327CB8AB" w14:textId="77777777" w:rsidR="002B5D98" w:rsidRPr="009D4977" w:rsidRDefault="002B5D98" w:rsidP="0033489B">
      <w:pPr>
        <w:rPr>
          <w:noProof/>
        </w:rPr>
      </w:pPr>
    </w:p>
    <w:p w14:paraId="75C5528E" w14:textId="77777777" w:rsidR="002B5D98" w:rsidRPr="009D4977" w:rsidRDefault="002B5D98" w:rsidP="0033489B">
      <w:pPr>
        <w:rPr>
          <w:noProof/>
        </w:rPr>
      </w:pPr>
    </w:p>
    <w:p w14:paraId="2DFD1B02" w14:textId="590A635B" w:rsidR="002B5D98" w:rsidRPr="009D4977" w:rsidRDefault="002B5D98" w:rsidP="0033489B">
      <w:pPr>
        <w:rPr>
          <w:noProof/>
        </w:rPr>
      </w:pPr>
    </w:p>
    <w:p w14:paraId="6201D44C" w14:textId="4542A7C2" w:rsidR="002B5D98" w:rsidRPr="009D4977" w:rsidRDefault="002B5D98" w:rsidP="0033489B">
      <w:pPr>
        <w:rPr>
          <w:noProof/>
        </w:rPr>
      </w:pPr>
    </w:p>
    <w:p w14:paraId="7B3A46C4" w14:textId="0503D9C9" w:rsidR="002B5D98" w:rsidRPr="009D4977" w:rsidRDefault="002B5D98" w:rsidP="0033489B">
      <w:pPr>
        <w:rPr>
          <w:noProof/>
        </w:rPr>
      </w:pPr>
    </w:p>
    <w:p w14:paraId="0168791E" w14:textId="78F02B66" w:rsidR="00710767" w:rsidRPr="009D4977" w:rsidRDefault="00710767" w:rsidP="00253F09">
      <w:pPr>
        <w:pStyle w:val="Alaotsikko"/>
        <w:jc w:val="left"/>
        <w:rPr>
          <w:noProof/>
        </w:rPr>
      </w:pPr>
    </w:p>
    <w:p w14:paraId="1FFB27AD" w14:textId="30BDCE68" w:rsidR="00E96235" w:rsidRPr="009D4977" w:rsidRDefault="00E54E16" w:rsidP="0033489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4EFF6A" wp14:editId="6F8F37FE">
                <wp:simplePos x="0" y="0"/>
                <wp:positionH relativeFrom="page">
                  <wp:align>right</wp:align>
                </wp:positionH>
                <wp:positionV relativeFrom="paragraph">
                  <wp:posOffset>519285</wp:posOffset>
                </wp:positionV>
                <wp:extent cx="7552500" cy="3946532"/>
                <wp:effectExtent l="0" t="0" r="0" b="0"/>
                <wp:wrapNone/>
                <wp:docPr id="23" name="Suorakulmi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2500" cy="3946532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E56B05" w14:textId="77777777" w:rsidR="0067541A" w:rsidRPr="002E571D" w:rsidRDefault="0067541A" w:rsidP="0067541A">
                            <w:pPr>
                              <w:pStyle w:val="Aika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Woffa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Ry:</w:t>
                            </w:r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n </w:t>
                            </w:r>
                          </w:p>
                          <w:p w14:paraId="74142097" w14:textId="6A422398" w:rsidR="00E54E16" w:rsidRDefault="0067541A" w:rsidP="0067541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E571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toimintasuunnitelma 2021</w:t>
                            </w:r>
                            <w:r w:rsidR="00E54E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</w:p>
                          <w:p w14:paraId="1002B9FB" w14:textId="2C938CC8" w:rsidR="0067541A" w:rsidRDefault="00F51B80" w:rsidP="0067541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9410B" wp14:editId="338CA2BC">
                                  <wp:extent cx="2423886" cy="731536"/>
                                  <wp:effectExtent l="0" t="0" r="0" b="5080"/>
                                  <wp:docPr id="2" name="Kuva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Kuva 2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66" t="33432" r="13362" b="4137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0622" cy="748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EFF6A" id="Suorakulmio 23" o:spid="_x0000_s1026" style="position:absolute;margin-left:543.5pt;margin-top:40.9pt;width:594.7pt;height:310.75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" fillcolor="#a5a5a5 [3206]" stroked="f" strokeweight="1pt">
                <v:textbox>
                  <w:txbxContent>
                    <w:p w14:paraId="2EE56B05" w14:textId="77777777" w:rsidR="0067541A" w:rsidRPr="002E571D" w:rsidRDefault="0067541A" w:rsidP="0067541A">
                      <w:pPr>
                        <w:pStyle w:val="Aika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Woffa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Ry:</w:t>
                      </w:r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n </w:t>
                      </w:r>
                    </w:p>
                    <w:p w14:paraId="74142097" w14:textId="6A422398" w:rsidR="00E54E16" w:rsidRDefault="0067541A" w:rsidP="0067541A">
                      <w:pPr>
                        <w:jc w:val="center"/>
                        <w:rPr>
                          <w:noProof/>
                        </w:rPr>
                      </w:pPr>
                      <w:r w:rsidRPr="002E571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toimintasuunnitelma 2021</w:t>
                      </w:r>
                      <w:r w:rsidR="00E54E16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</w:p>
                    <w:p w14:paraId="1002B9FB" w14:textId="2C938CC8" w:rsidR="0067541A" w:rsidRDefault="00F51B80" w:rsidP="0067541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69410B" wp14:editId="338CA2BC">
                            <wp:extent cx="2423886" cy="731536"/>
                            <wp:effectExtent l="0" t="0" r="0" b="5080"/>
                            <wp:docPr id="2" name="Kuva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Kuva 2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66" t="33432" r="13362" b="4137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80622" cy="7486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974C8" w:rsidRPr="009D4977">
        <w:rPr>
          <w:noProof/>
          <w:lang w:bidi="fi-FI"/>
        </w:rPr>
        <w:br w:type="page"/>
      </w:r>
    </w:p>
    <w:sdt>
      <w:sdtPr>
        <w:rPr>
          <w:noProof/>
        </w:rPr>
        <w:id w:val="-1038430432"/>
        <w:docPartObj>
          <w:docPartGallery w:val="Table of Contents"/>
          <w:docPartUnique/>
        </w:docPartObj>
      </w:sdtPr>
      <w:sdtEndPr/>
      <w:sdtContent>
        <w:p w14:paraId="012DDF09" w14:textId="265DD1CE" w:rsidR="00C414BB" w:rsidRDefault="00C414BB" w:rsidP="00C414BB">
          <w:pPr>
            <w:rPr>
              <w:noProof/>
            </w:rPr>
          </w:pPr>
        </w:p>
        <w:p w14:paraId="57D20A50" w14:textId="77777777" w:rsidR="00E96235" w:rsidRPr="009D4977" w:rsidRDefault="00E541C4" w:rsidP="00706D60">
          <w:pPr>
            <w:pStyle w:val="Sisllysluettelonotsikko"/>
            <w:rPr>
              <w:noProof/>
            </w:rPr>
          </w:pPr>
          <w:r w:rsidRPr="009D4977">
            <w:rPr>
              <w:noProof/>
              <w:lang w:bidi="fi-FI"/>
            </w:rPr>
            <w:t>SISÄLLYSLUETTELO</w:t>
          </w:r>
        </w:p>
        <w:p w14:paraId="2FE27D70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1EF2FB45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6A9E47C7" w14:textId="77777777" w:rsidR="00136DDD" w:rsidRPr="009D4977" w:rsidRDefault="00136DDD" w:rsidP="0033489B">
          <w:pPr>
            <w:pStyle w:val="Sisluet1"/>
            <w:rPr>
              <w:noProof/>
            </w:rPr>
          </w:pPr>
        </w:p>
        <w:p w14:paraId="43EE1197" w14:textId="78BE0829" w:rsidR="00EF4141" w:rsidRDefault="00E96235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r w:rsidRPr="009D4977">
            <w:rPr>
              <w:b/>
              <w:noProof/>
              <w:lang w:bidi="fi-FI"/>
            </w:rPr>
            <w:fldChar w:fldCharType="begin"/>
          </w:r>
          <w:r w:rsidRPr="009D4977">
            <w:rPr>
              <w:b/>
              <w:noProof/>
              <w:lang w:bidi="fi-FI"/>
            </w:rPr>
            <w:instrText xml:space="preserve"> TOC \o "1-3" \h \z \u </w:instrText>
          </w:r>
          <w:r w:rsidRPr="009D4977">
            <w:rPr>
              <w:b/>
              <w:noProof/>
              <w:lang w:bidi="fi-FI"/>
            </w:rPr>
            <w:fldChar w:fldCharType="separate"/>
          </w:r>
          <w:hyperlink w:anchor="_Toc101264732" w:history="1">
            <w:r w:rsidR="00EF4141" w:rsidRPr="00417AF0">
              <w:rPr>
                <w:rStyle w:val="Hyperlinkki"/>
                <w:noProof/>
              </w:rPr>
              <w:t>Johdanto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_Toc101264732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2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1F259C4F" w14:textId="33442E98" w:rsidR="00EF4141" w:rsidRDefault="006146BD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3" w:history="1">
            <w:r w:rsidR="00EF4141" w:rsidRPr="00417AF0">
              <w:rPr>
                <w:rStyle w:val="Hyperlinkki"/>
                <w:noProof/>
              </w:rPr>
              <w:t>Adoptiotoiminta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_Toc101264733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3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00EA3CFF" w14:textId="2A254375" w:rsidR="00EF4141" w:rsidRDefault="006146BD">
          <w:pPr>
            <w:pStyle w:val="Sisluet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4" w:history="1">
            <w:r w:rsidR="00EF4141" w:rsidRPr="00417AF0">
              <w:rPr>
                <w:rStyle w:val="Hyperlinkki"/>
                <w:noProof/>
              </w:rPr>
              <w:t>Responsible Rescue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_Toc101264734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3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3532C240" w14:textId="0D34A47B" w:rsidR="00EF4141" w:rsidRDefault="006146BD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5" w:history="1">
            <w:r w:rsidR="00EF4141" w:rsidRPr="00417AF0">
              <w:rPr>
                <w:rStyle w:val="Hyperlinkki"/>
                <w:noProof/>
              </w:rPr>
              <w:t>Varainhankinta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_Toc101264735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4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7752F341" w14:textId="2E9FF47F" w:rsidR="00EF4141" w:rsidRDefault="006146BD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6" w:history="1">
            <w:r w:rsidR="00EF4141" w:rsidRPr="00417AF0">
              <w:rPr>
                <w:rStyle w:val="Hyperlinkki"/>
                <w:noProof/>
              </w:rPr>
              <w:t>Viestintä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_Toc101264736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4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444B006F" w14:textId="6C2784AF" w:rsidR="00EF4141" w:rsidRDefault="006146BD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7" w:history="1">
            <w:r w:rsidR="00EF4141" w:rsidRPr="00417AF0">
              <w:rPr>
                <w:rStyle w:val="Hyperlinkki"/>
                <w:noProof/>
              </w:rPr>
              <w:t>Kokoukset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_Toc101264737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5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0C5C6F47" w14:textId="5D9785D5" w:rsidR="00EF4141" w:rsidRDefault="006146BD">
          <w:pPr>
            <w:pStyle w:val="Sisluet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fi-FI"/>
            </w:rPr>
          </w:pPr>
          <w:hyperlink w:anchor="_Toc101264738" w:history="1">
            <w:r w:rsidR="00EF4141" w:rsidRPr="00417AF0">
              <w:rPr>
                <w:rStyle w:val="Hyperlinkki"/>
                <w:noProof/>
              </w:rPr>
              <w:t>Toiminnan jatkuvuus</w:t>
            </w:r>
            <w:r w:rsidR="00EF4141">
              <w:rPr>
                <w:noProof/>
                <w:webHidden/>
              </w:rPr>
              <w:tab/>
            </w:r>
            <w:r w:rsidR="00EF4141">
              <w:rPr>
                <w:noProof/>
                <w:webHidden/>
              </w:rPr>
              <w:fldChar w:fldCharType="begin"/>
            </w:r>
            <w:r w:rsidR="00EF4141">
              <w:rPr>
                <w:noProof/>
                <w:webHidden/>
              </w:rPr>
              <w:instrText xml:space="preserve"> PAGEREF _Toc101264738 \h </w:instrText>
            </w:r>
            <w:r w:rsidR="00EF4141">
              <w:rPr>
                <w:noProof/>
                <w:webHidden/>
              </w:rPr>
            </w:r>
            <w:r w:rsidR="00EF4141">
              <w:rPr>
                <w:noProof/>
                <w:webHidden/>
              </w:rPr>
              <w:fldChar w:fldCharType="separate"/>
            </w:r>
            <w:r w:rsidR="007D77C0">
              <w:rPr>
                <w:noProof/>
                <w:webHidden/>
              </w:rPr>
              <w:t>5</w:t>
            </w:r>
            <w:r w:rsidR="00EF4141">
              <w:rPr>
                <w:noProof/>
                <w:webHidden/>
              </w:rPr>
              <w:fldChar w:fldCharType="end"/>
            </w:r>
          </w:hyperlink>
        </w:p>
        <w:p w14:paraId="6C193F7D" w14:textId="3C6E305D" w:rsidR="00E54E16" w:rsidRDefault="00E96235" w:rsidP="0033489B">
          <w:pPr>
            <w:rPr>
              <w:noProof/>
              <w:lang w:bidi="fi-FI"/>
            </w:rPr>
          </w:pPr>
          <w:r w:rsidRPr="009D4977">
            <w:rPr>
              <w:noProof/>
              <w:lang w:bidi="fi-FI"/>
            </w:rPr>
            <w:fldChar w:fldCharType="end"/>
          </w:r>
        </w:p>
        <w:p w14:paraId="303227EC" w14:textId="1E22F576" w:rsidR="00F421C1" w:rsidRPr="009D4977" w:rsidRDefault="006146BD" w:rsidP="0033489B">
          <w:pPr>
            <w:rPr>
              <w:noProof/>
            </w:rPr>
          </w:pPr>
        </w:p>
      </w:sdtContent>
    </w:sdt>
    <w:p w14:paraId="4A275815" w14:textId="362E4955" w:rsidR="00E54E16" w:rsidRPr="009D4977" w:rsidRDefault="00C85251" w:rsidP="0033489B">
      <w:pPr>
        <w:rPr>
          <w:noProof/>
          <w:lang w:bidi="fi-FI"/>
        </w:rPr>
      </w:pPr>
      <w:r w:rsidRPr="009D4977">
        <w:rPr>
          <w:noProof/>
          <w:lang w:bidi="fi-FI"/>
        </w:rPr>
        <w:br w:type="page"/>
      </w:r>
    </w:p>
    <w:p w14:paraId="1A94F7BC" w14:textId="25AF6F08" w:rsidR="00C85251" w:rsidRPr="009D4977" w:rsidRDefault="00184B66" w:rsidP="0033489B">
      <w:pPr>
        <w:rPr>
          <w:noProof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53116" behindDoc="0" locked="0" layoutInCell="1" allowOverlap="1" wp14:anchorId="5E8D4E59" wp14:editId="119B2CB3">
            <wp:simplePos x="0" y="0"/>
            <wp:positionH relativeFrom="page">
              <wp:align>right</wp:align>
            </wp:positionH>
            <wp:positionV relativeFrom="paragraph">
              <wp:posOffset>-1143635</wp:posOffset>
            </wp:positionV>
            <wp:extent cx="7561374" cy="6772940"/>
            <wp:effectExtent l="0" t="0" r="1905" b="8890"/>
            <wp:wrapNone/>
            <wp:docPr id="21" name="Kuva 21" descr="Kuva, joka sisältää kohteen henkilö, ryhmä, henkilöt, seisom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Kuva 21" descr="Kuva, joka sisältää kohteen henkilö, ryhmä, henkilöt, seisominen&#10;&#10;Kuvaus luotu automaattisesti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31445" r="-557" b="1357"/>
                    <a:stretch/>
                  </pic:blipFill>
                  <pic:spPr bwMode="auto">
                    <a:xfrm>
                      <a:off x="0" y="0"/>
                      <a:ext cx="7561374" cy="677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0953A" w14:textId="7B570D1E" w:rsidR="00C85251" w:rsidRDefault="00C85251" w:rsidP="0033489B">
      <w:pPr>
        <w:rPr>
          <w:noProof/>
        </w:rPr>
      </w:pPr>
    </w:p>
    <w:p w14:paraId="559F2DD6" w14:textId="74418C1B" w:rsidR="00184B66" w:rsidRDefault="00184B66" w:rsidP="0033489B">
      <w:pPr>
        <w:rPr>
          <w:noProof/>
        </w:rPr>
      </w:pPr>
    </w:p>
    <w:p w14:paraId="11A8F0DB" w14:textId="192CBD94" w:rsidR="00184B66" w:rsidRDefault="00184B66" w:rsidP="0033489B">
      <w:pPr>
        <w:rPr>
          <w:noProof/>
        </w:rPr>
      </w:pPr>
    </w:p>
    <w:p w14:paraId="64719D32" w14:textId="75A87D79" w:rsidR="00184B66" w:rsidRDefault="00184B66" w:rsidP="0033489B">
      <w:pPr>
        <w:rPr>
          <w:noProof/>
        </w:rPr>
      </w:pPr>
    </w:p>
    <w:p w14:paraId="5BE283E4" w14:textId="77777777" w:rsidR="00184B66" w:rsidRPr="009D4977" w:rsidRDefault="00184B66" w:rsidP="0033489B">
      <w:pPr>
        <w:rPr>
          <w:noProof/>
        </w:rPr>
      </w:pPr>
    </w:p>
    <w:p w14:paraId="2B99B92C" w14:textId="77777777" w:rsidR="00C85251" w:rsidRPr="009D4977" w:rsidRDefault="00C85251" w:rsidP="0033489B">
      <w:pPr>
        <w:rPr>
          <w:noProof/>
        </w:rPr>
      </w:pPr>
    </w:p>
    <w:p w14:paraId="4361A46D" w14:textId="77777777" w:rsidR="00C85251" w:rsidRPr="009D4977" w:rsidRDefault="00C85251" w:rsidP="0033489B">
      <w:pPr>
        <w:rPr>
          <w:noProof/>
        </w:rPr>
      </w:pPr>
    </w:p>
    <w:p w14:paraId="13EDC277" w14:textId="77777777" w:rsidR="00C85251" w:rsidRPr="009D4977" w:rsidRDefault="00C85251" w:rsidP="0033489B">
      <w:pPr>
        <w:rPr>
          <w:noProof/>
        </w:rPr>
      </w:pPr>
    </w:p>
    <w:p w14:paraId="234A130B" w14:textId="77777777" w:rsidR="00C85251" w:rsidRPr="009D4977" w:rsidRDefault="00C85251" w:rsidP="0033489B">
      <w:pPr>
        <w:rPr>
          <w:noProof/>
        </w:rPr>
      </w:pPr>
    </w:p>
    <w:p w14:paraId="6BC94F3B" w14:textId="77777777" w:rsidR="00C85251" w:rsidRPr="009D4977" w:rsidRDefault="00C85251" w:rsidP="0033489B">
      <w:pPr>
        <w:rPr>
          <w:noProof/>
        </w:rPr>
      </w:pPr>
    </w:p>
    <w:p w14:paraId="24F17A27" w14:textId="77777777" w:rsidR="00706D60" w:rsidRPr="009D4977" w:rsidRDefault="00706D60" w:rsidP="0033489B">
      <w:pPr>
        <w:rPr>
          <w:noProof/>
        </w:rPr>
      </w:pPr>
    </w:p>
    <w:p w14:paraId="5EE7FD69" w14:textId="75FB84E2" w:rsidR="00706D60" w:rsidRDefault="00706D60" w:rsidP="0033489B">
      <w:pPr>
        <w:rPr>
          <w:noProof/>
        </w:rPr>
      </w:pPr>
    </w:p>
    <w:p w14:paraId="4D25BA8D" w14:textId="660052CF" w:rsidR="0071459C" w:rsidRDefault="0071459C" w:rsidP="0033489B">
      <w:pPr>
        <w:rPr>
          <w:noProof/>
        </w:rPr>
      </w:pPr>
    </w:p>
    <w:p w14:paraId="3575C49D" w14:textId="020486B8" w:rsidR="0071459C" w:rsidRDefault="0071459C" w:rsidP="0033489B">
      <w:pPr>
        <w:rPr>
          <w:noProof/>
        </w:rPr>
      </w:pPr>
    </w:p>
    <w:p w14:paraId="02B0DF7E" w14:textId="567AA36A" w:rsidR="0071459C" w:rsidRDefault="0071459C" w:rsidP="0033489B">
      <w:pPr>
        <w:rPr>
          <w:noProof/>
        </w:rPr>
      </w:pPr>
    </w:p>
    <w:p w14:paraId="39DC04A7" w14:textId="77777777" w:rsidR="0071459C" w:rsidRPr="009D4977" w:rsidRDefault="0071459C" w:rsidP="0033489B">
      <w:pPr>
        <w:rPr>
          <w:noProof/>
        </w:rPr>
      </w:pPr>
    </w:p>
    <w:p w14:paraId="04F19DC8" w14:textId="354BC41D" w:rsidR="00706D60" w:rsidRDefault="00706D60" w:rsidP="0033489B">
      <w:pPr>
        <w:rPr>
          <w:noProof/>
        </w:rPr>
      </w:pPr>
    </w:p>
    <w:p w14:paraId="36AF60C1" w14:textId="3B9E3BB0" w:rsidR="00F51B80" w:rsidRPr="009D4977" w:rsidRDefault="00F51B80" w:rsidP="0033489B">
      <w:pPr>
        <w:rPr>
          <w:noProof/>
        </w:rPr>
      </w:pPr>
      <w:r>
        <w:rPr>
          <w:noProof/>
        </w:rPr>
        <w:t xml:space="preserve">Kuva: </w:t>
      </w:r>
      <w:r w:rsidRPr="00C558A0">
        <w:rPr>
          <w:noProof/>
          <w:color w:val="FF0000"/>
        </w:rPr>
        <w:t>Woffa ry:n tiimi luovutustilaisuudessa 16.9.</w:t>
      </w:r>
      <w:commentRangeStart w:id="0"/>
      <w:r w:rsidRPr="00C558A0">
        <w:rPr>
          <w:noProof/>
          <w:color w:val="FF0000"/>
        </w:rPr>
        <w:t>2021</w:t>
      </w:r>
      <w:commentRangeEnd w:id="0"/>
      <w:r w:rsidR="00534F5F" w:rsidRPr="00C558A0">
        <w:rPr>
          <w:rStyle w:val="Kommentinviite"/>
          <w:color w:val="FF0000"/>
        </w:rPr>
        <w:commentReference w:id="0"/>
      </w:r>
      <w:r w:rsidRPr="00C558A0">
        <w:rPr>
          <w:noProof/>
          <w:color w:val="FF0000"/>
        </w:rPr>
        <w:t>.</w:t>
      </w:r>
    </w:p>
    <w:p w14:paraId="443EC611" w14:textId="714A17D8" w:rsidR="00C85251" w:rsidRPr="009D4977" w:rsidRDefault="00EF4141" w:rsidP="0033489B">
      <w:pPr>
        <w:pStyle w:val="Otsikko1"/>
        <w:rPr>
          <w:noProof/>
        </w:rPr>
      </w:pPr>
      <w:bookmarkStart w:id="1" w:name="_Toc101264732"/>
      <w:r>
        <w:rPr>
          <w:noProof/>
        </w:rPr>
        <w:t>J</w:t>
      </w:r>
      <w:r w:rsidR="009354A4">
        <w:rPr>
          <w:noProof/>
        </w:rPr>
        <w:t>ohdanto</w:t>
      </w:r>
      <w:bookmarkEnd w:id="1"/>
    </w:p>
    <w:p w14:paraId="37414DCC" w14:textId="77777777" w:rsidR="001A70F2" w:rsidRPr="009D4977" w:rsidRDefault="001A70F2" w:rsidP="0033489B">
      <w:pPr>
        <w:rPr>
          <w:noProof/>
        </w:rPr>
      </w:pPr>
    </w:p>
    <w:p w14:paraId="6C92CC44" w14:textId="77777777" w:rsidR="00331591" w:rsidRDefault="009354A4" w:rsidP="00331591">
      <w:pPr>
        <w:rPr>
          <w:noProof/>
        </w:rPr>
      </w:pPr>
      <w:r>
        <w:rPr>
          <w:noProof/>
        </w:rPr>
        <w:t>Woffa ry on suomalainen yhdistys, jonka tarkoituksena on tukea eläinsuojelutyötä ja</w:t>
      </w:r>
      <w:r w:rsidR="00331591">
        <w:rPr>
          <w:noProof/>
        </w:rPr>
        <w:t xml:space="preserve"> </w:t>
      </w:r>
      <w:r>
        <w:rPr>
          <w:noProof/>
        </w:rPr>
        <w:t>auttaa muuttamaan löytöeläimiin suhtautumista Romaniassa. Yhdistys on</w:t>
      </w:r>
      <w:r w:rsidR="00331591">
        <w:rPr>
          <w:noProof/>
        </w:rPr>
        <w:t xml:space="preserve"> </w:t>
      </w:r>
      <w:r>
        <w:rPr>
          <w:noProof/>
        </w:rPr>
        <w:t>muodostunut vuoden 2018 alusta ja se on rekisteröity Patentti- ja</w:t>
      </w:r>
      <w:r w:rsidR="00331591">
        <w:rPr>
          <w:noProof/>
        </w:rPr>
        <w:t xml:space="preserve"> </w:t>
      </w:r>
      <w:r>
        <w:rPr>
          <w:noProof/>
        </w:rPr>
        <w:t xml:space="preserve">rekisterihallituksen yhdistysrekisteriin 6.7.2018. </w:t>
      </w:r>
    </w:p>
    <w:p w14:paraId="4060193C" w14:textId="2044C6CC" w:rsidR="00C558A0" w:rsidRDefault="009354A4" w:rsidP="00461C1A">
      <w:pPr>
        <w:rPr>
          <w:noProof/>
        </w:rPr>
      </w:pPr>
      <w:r>
        <w:rPr>
          <w:noProof/>
        </w:rPr>
        <w:t>Woffa ry tukee paikallista</w:t>
      </w:r>
      <w:r w:rsidR="00331591">
        <w:rPr>
          <w:noProof/>
        </w:rPr>
        <w:t xml:space="preserve"> </w:t>
      </w:r>
      <w:r>
        <w:rPr>
          <w:noProof/>
        </w:rPr>
        <w:t>eläinsuojelutyötä sterilointi- ja kastraatiokampanjoilla, joilla pyritään pienentämään</w:t>
      </w:r>
      <w:r w:rsidR="00331591">
        <w:rPr>
          <w:noProof/>
        </w:rPr>
        <w:t xml:space="preserve"> </w:t>
      </w:r>
      <w:r>
        <w:rPr>
          <w:noProof/>
        </w:rPr>
        <w:t xml:space="preserve">kulkukoirapopulaatiota Romaniassa. </w:t>
      </w:r>
      <w:r w:rsidR="00C558A0" w:rsidRPr="00176F3D">
        <w:rPr>
          <w:noProof/>
          <w:color w:val="FF0000"/>
        </w:rPr>
        <w:t>Yhdistyksen yhteistyökumppani</w:t>
      </w:r>
      <w:r w:rsidR="00176F3D" w:rsidRPr="00176F3D">
        <w:rPr>
          <w:noProof/>
          <w:color w:val="FF0000"/>
        </w:rPr>
        <w:t xml:space="preserve">lla </w:t>
      </w:r>
      <w:r w:rsidR="00C558A0" w:rsidRPr="00176F3D">
        <w:rPr>
          <w:noProof/>
          <w:color w:val="FF0000"/>
        </w:rPr>
        <w:t>Magda’s Angels Place</w:t>
      </w:r>
      <w:r w:rsidR="00176F3D" w:rsidRPr="00176F3D">
        <w:rPr>
          <w:noProof/>
          <w:color w:val="FF0000"/>
        </w:rPr>
        <w:t xml:space="preserve">:lla on liikkuva kastrointi- ja sterilointiklinikka, joka tarjoaa paikallisille ihmisille koiran sterilointia tai kastrointia veloituksetta. Samalla yhteistyökumppani valistaa koirien </w:t>
      </w:r>
      <w:r w:rsidR="00176F3D">
        <w:rPr>
          <w:noProof/>
          <w:color w:val="FF0000"/>
        </w:rPr>
        <w:t xml:space="preserve">leikkaamisen tärkeydestä ja vastaa koirien terveyteen liittyviin kysymyksiin. MAP hakee säännöllisesti myös kunnalliselta tarhalta </w:t>
      </w:r>
      <w:r w:rsidR="00176F3D">
        <w:rPr>
          <w:noProof/>
          <w:color w:val="FF0000"/>
        </w:rPr>
        <w:lastRenderedPageBreak/>
        <w:t xml:space="preserve">koiria suojaan tarhalle, jotka muuten joutuisivat lopetettavaksi. </w:t>
      </w:r>
      <w:r w:rsidR="005D58C5">
        <w:rPr>
          <w:noProof/>
          <w:color w:val="FF0000"/>
        </w:rPr>
        <w:t xml:space="preserve">Kunnallisen tarhan kanssa tehdään myös mahdollisuuksien mukaan erilaisia kehittämisprojekteja esimerkiksi koirien koppien rakentamista, jotka suojelisivat koiria talven pakkasilla. </w:t>
      </w:r>
    </w:p>
    <w:p w14:paraId="4108276A" w14:textId="48A615FD" w:rsidR="00184B66" w:rsidRDefault="009354A4" w:rsidP="00461C1A">
      <w:pPr>
        <w:rPr>
          <w:noProof/>
        </w:rPr>
      </w:pPr>
      <w:commentRangeStart w:id="2"/>
      <w:r w:rsidRPr="00176F3D">
        <w:rPr>
          <w:strike/>
          <w:noProof/>
        </w:rPr>
        <w:t xml:space="preserve">Yhdistyksen yhteistyökumppanit tekevät </w:t>
      </w:r>
      <w:r w:rsidR="00331591" w:rsidRPr="00176F3D">
        <w:rPr>
          <w:strike/>
          <w:noProof/>
        </w:rPr>
        <w:t xml:space="preserve">mahdollisuuksien mukaan </w:t>
      </w:r>
      <w:r w:rsidRPr="00176F3D">
        <w:rPr>
          <w:strike/>
          <w:noProof/>
        </w:rPr>
        <w:t>myös</w:t>
      </w:r>
      <w:r w:rsidR="00331591" w:rsidRPr="00176F3D">
        <w:rPr>
          <w:strike/>
          <w:noProof/>
        </w:rPr>
        <w:t xml:space="preserve"> </w:t>
      </w:r>
      <w:r w:rsidRPr="00176F3D">
        <w:rPr>
          <w:strike/>
          <w:noProof/>
        </w:rPr>
        <w:t>tärkeätä valistustyötä muun muassa kouluissa ja kunnallisilla tarhoill</w:t>
      </w:r>
      <w:r w:rsidR="00331591" w:rsidRPr="00176F3D">
        <w:rPr>
          <w:strike/>
          <w:noProof/>
        </w:rPr>
        <w:t>a.</w:t>
      </w:r>
      <w:r w:rsidR="00331591">
        <w:rPr>
          <w:noProof/>
        </w:rPr>
        <w:t xml:space="preserve"> </w:t>
      </w:r>
      <w:commentRangeEnd w:id="2"/>
      <w:r w:rsidR="00C558A0">
        <w:rPr>
          <w:rStyle w:val="Kommentinviite"/>
        </w:rPr>
        <w:commentReference w:id="2"/>
      </w:r>
      <w:r w:rsidR="00331591">
        <w:rPr>
          <w:noProof/>
        </w:rPr>
        <w:t xml:space="preserve">Lisäksi </w:t>
      </w:r>
      <w:r>
        <w:rPr>
          <w:noProof/>
        </w:rPr>
        <w:t xml:space="preserve">Woffa ry etsii </w:t>
      </w:r>
      <w:r w:rsidRPr="00C558A0">
        <w:rPr>
          <w:noProof/>
          <w:color w:val="FF0000"/>
        </w:rPr>
        <w:t>tarh</w:t>
      </w:r>
      <w:r w:rsidR="00C558A0" w:rsidRPr="00C558A0">
        <w:rPr>
          <w:noProof/>
          <w:color w:val="FF0000"/>
        </w:rPr>
        <w:t xml:space="preserve">oilla </w:t>
      </w:r>
      <w:r>
        <w:rPr>
          <w:noProof/>
        </w:rPr>
        <w:t>asuville koirille Suomesta koteja, jotka haluavat antaa</w:t>
      </w:r>
      <w:r w:rsidR="00331591">
        <w:rPr>
          <w:noProof/>
        </w:rPr>
        <w:t xml:space="preserve"> </w:t>
      </w:r>
      <w:r>
        <w:rPr>
          <w:noProof/>
        </w:rPr>
        <w:t>eläimelle hyvän kodin loppuelämän ajaksi. Koirien adoptointi ei ratkaise kulkukoiraongelmaa, mutta haluamme antaa koirille mahdollisuuden hyvään elämään yksi</w:t>
      </w:r>
      <w:r w:rsidR="00331591">
        <w:rPr>
          <w:noProof/>
        </w:rPr>
        <w:t xml:space="preserve"> </w:t>
      </w:r>
      <w:r>
        <w:rPr>
          <w:noProof/>
        </w:rPr>
        <w:t xml:space="preserve">koira kerrallaan. </w:t>
      </w:r>
    </w:p>
    <w:p w14:paraId="13659057" w14:textId="5733358B" w:rsidR="0065227D" w:rsidRPr="007D4FAC" w:rsidRDefault="007D4FAC" w:rsidP="0065227D">
      <w:pPr>
        <w:rPr>
          <w:noProof/>
          <w:color w:val="FF0000"/>
        </w:rPr>
      </w:pPr>
      <w:r w:rsidRPr="007D4FAC">
        <w:rPr>
          <w:noProof/>
          <w:color w:val="FF0000"/>
        </w:rPr>
        <w:t xml:space="preserve">Yhdistystä pyörittää neljä hallituksen jäsentä sekä pieni joukko aktiiveja. Toimimme täysin vapaaehtoistyövoimin oman työn ohessa. </w:t>
      </w:r>
    </w:p>
    <w:p w14:paraId="701C4D6A" w14:textId="43E3C0BB" w:rsidR="00AE3CBE" w:rsidRDefault="00AE3CBE" w:rsidP="00AE3CBE">
      <w:pPr>
        <w:pStyle w:val="Otsikko1"/>
        <w:rPr>
          <w:noProof/>
        </w:rPr>
      </w:pPr>
      <w:bookmarkStart w:id="3" w:name="_Toc101264733"/>
      <w:r>
        <w:rPr>
          <w:noProof/>
        </w:rPr>
        <w:t>Adoptiotoiminta</w:t>
      </w:r>
      <w:bookmarkEnd w:id="3"/>
    </w:p>
    <w:p w14:paraId="1D1D3BAC" w14:textId="77777777" w:rsidR="00AE3CBE" w:rsidRPr="00AE3CBE" w:rsidRDefault="00AE3CBE" w:rsidP="00AE3CBE"/>
    <w:p w14:paraId="1B85EF67" w14:textId="77777777" w:rsidR="00AE3CBE" w:rsidRDefault="00AE3CBE" w:rsidP="00AE3CBE">
      <w:pPr>
        <w:rPr>
          <w:noProof/>
        </w:rPr>
      </w:pPr>
      <w:r>
        <w:rPr>
          <w:noProof/>
        </w:rPr>
        <w:t xml:space="preserve">Yhdistyksen tavoitteena on löytää tarhoilla olleille koirille loppuelämän koteja. Woffa ry noudattaa eläinten maahantuonnissa Ruokaviraston sisämarkkinakaupan ohjeita. Olemme rekisteröityneet eläinten maahantuojille vaadittavaan TRACES-järjestelmään (rekisterinumero: 5402/0521/2018). </w:t>
      </w:r>
      <w:commentRangeStart w:id="4"/>
      <w:r>
        <w:rPr>
          <w:noProof/>
        </w:rPr>
        <w:t xml:space="preserve">Rekisteröinti on voimassa 16.10.2021 saakka. </w:t>
      </w:r>
      <w:commentRangeEnd w:id="4"/>
      <w:r w:rsidR="00D440CE">
        <w:rPr>
          <w:rStyle w:val="Kommentinviite"/>
        </w:rPr>
        <w:commentReference w:id="4"/>
      </w:r>
      <w:r>
        <w:rPr>
          <w:noProof/>
        </w:rPr>
        <w:t>Woffa ry vastaa koirien maahantuontiin liittyvien ehtojen täyttymisestä.</w:t>
      </w:r>
    </w:p>
    <w:p w14:paraId="7C3DFFDB" w14:textId="77777777" w:rsidR="00AE3CBE" w:rsidRDefault="00AE3CBE" w:rsidP="00AE3CBE">
      <w:pPr>
        <w:rPr>
          <w:noProof/>
        </w:rPr>
      </w:pPr>
      <w:r>
        <w:rPr>
          <w:noProof/>
        </w:rPr>
        <w:t xml:space="preserve">Yhdistyksellä on Facebook -tilillä ja verkkosivustollaan, </w:t>
      </w:r>
      <w:hyperlink r:id="rId17" w:history="1">
        <w:r w:rsidRPr="00BD0487">
          <w:rPr>
            <w:rStyle w:val="Hyperlinkki"/>
            <w:rFonts w:asciiTheme="majorHAnsi" w:hAnsiTheme="majorHAnsi" w:cstheme="minorBidi"/>
            <w:noProof/>
          </w:rPr>
          <w:t>www.woffa.fi</w:t>
        </w:r>
      </w:hyperlink>
      <w:r>
        <w:rPr>
          <w:noProof/>
        </w:rPr>
        <w:t>, kuvia, esittelyitä ja luonnekuvauksia koirista, jonka kautta potentiaaliset adoptiokodit voivat koiriin tutustua.</w:t>
      </w:r>
    </w:p>
    <w:p w14:paraId="337CA7EB" w14:textId="4731E24D" w:rsidR="00924E46" w:rsidRDefault="00AE3CBE" w:rsidP="00AE3CBE">
      <w:pPr>
        <w:rPr>
          <w:noProof/>
        </w:rPr>
      </w:pPr>
      <w:r>
        <w:rPr>
          <w:noProof/>
        </w:rPr>
        <w:t xml:space="preserve">Yhdistyksemme tekee yhteistyötä Romaniassa kolmen luotetun koiratarhan kanssa. </w:t>
      </w:r>
      <w:r w:rsidRPr="00331591">
        <w:rPr>
          <w:noProof/>
        </w:rPr>
        <w:t xml:space="preserve">Nämä ovat Magdalena Radun “MAP” (Magda´s Angel Place) -tarha Giurgiussa, </w:t>
      </w:r>
      <w:commentRangeStart w:id="5"/>
      <w:r w:rsidRPr="00331591">
        <w:rPr>
          <w:noProof/>
        </w:rPr>
        <w:t>Daniela Stoican ”GIA” (Group Initiative for Animals) -tarha s</w:t>
      </w:r>
      <w:commentRangeEnd w:id="5"/>
      <w:r w:rsidR="00E03C85">
        <w:rPr>
          <w:rStyle w:val="Kommentinviite"/>
        </w:rPr>
        <w:commentReference w:id="5"/>
      </w:r>
      <w:r w:rsidRPr="00331591">
        <w:rPr>
          <w:noProof/>
        </w:rPr>
        <w:t xml:space="preserve">ekä Gabriela Timin </w:t>
      </w:r>
      <w:r>
        <w:rPr>
          <w:noProof/>
        </w:rPr>
        <w:t>sekä yksityinen tarha Bukarestissa. Kadulta otetaan tarhan suojaan koiranpentuja</w:t>
      </w:r>
      <w:r w:rsidRPr="00331591">
        <w:rPr>
          <w:noProof/>
        </w:rPr>
        <w:t xml:space="preserve"> </w:t>
      </w:r>
      <w:r>
        <w:rPr>
          <w:noProof/>
        </w:rPr>
        <w:t>emoineen, hylättyjä pentueita, sairaita ja loukkaantuneita koiria, jotka hoidetaan</w:t>
      </w:r>
      <w:r w:rsidR="00E03C85">
        <w:rPr>
          <w:noProof/>
        </w:rPr>
        <w:t xml:space="preserve"> </w:t>
      </w:r>
      <w:r>
        <w:rPr>
          <w:noProof/>
        </w:rPr>
        <w:t xml:space="preserve">tarhalla kuntoon. Koirat ovat tarhalla turvassa liikenteeltä, nälältä ja </w:t>
      </w:r>
      <w:r w:rsidRPr="00331591">
        <w:rPr>
          <w:noProof/>
        </w:rPr>
        <w:t>vaaroilta, mutta tarhaelämä ei ole koirien kannalta paras vaihtoehto.</w:t>
      </w:r>
    </w:p>
    <w:p w14:paraId="02CED56F" w14:textId="03B17545" w:rsidR="00924E46" w:rsidRDefault="00924E46" w:rsidP="00AE3CBE">
      <w:pPr>
        <w:rPr>
          <w:noProof/>
        </w:rPr>
      </w:pPr>
      <w:r>
        <w:rPr>
          <w:noProof/>
        </w:rPr>
        <w:t xml:space="preserve">Vierailut yhteistyötarhoilla toteutaan vuonna 2021 mahdollisuuksien mukaan huomioiden koronarajoitukset. </w:t>
      </w:r>
      <w:r w:rsidR="0035440B">
        <w:rPr>
          <w:noProof/>
        </w:rPr>
        <w:t>Myös koirien luovutustilaisuuksissa huomioidaan hallituksen suositukset koronaviruksen leviämisen välttämiseksi.</w:t>
      </w:r>
    </w:p>
    <w:p w14:paraId="49EC7C1B" w14:textId="77777777" w:rsidR="00E14C2D" w:rsidRDefault="00E14C2D" w:rsidP="00AE3CBE">
      <w:pPr>
        <w:rPr>
          <w:noProof/>
        </w:rPr>
      </w:pPr>
    </w:p>
    <w:p w14:paraId="5E9E8DC4" w14:textId="356F7C49" w:rsidR="00E14C2D" w:rsidRPr="00E14C2D" w:rsidRDefault="00157102" w:rsidP="003D7159">
      <w:pPr>
        <w:pStyle w:val="Otsikko2"/>
        <w:rPr>
          <w:noProof/>
        </w:rPr>
      </w:pPr>
      <w:bookmarkStart w:id="6" w:name="_Toc101264734"/>
      <w:r>
        <w:rPr>
          <w:noProof/>
        </w:rPr>
        <w:t>Res</w:t>
      </w:r>
      <w:r w:rsidR="00E14C2D">
        <w:rPr>
          <w:noProof/>
        </w:rPr>
        <w:t>ponsible Rescue</w:t>
      </w:r>
      <w:bookmarkEnd w:id="6"/>
      <w:r w:rsidR="003D7159">
        <w:rPr>
          <w:noProof/>
        </w:rPr>
        <w:br/>
      </w:r>
    </w:p>
    <w:p w14:paraId="3D52494B" w14:textId="7ECDD30A" w:rsidR="00157102" w:rsidRDefault="00157102" w:rsidP="00157102">
      <w:pPr>
        <w:rPr>
          <w:noProof/>
        </w:rPr>
      </w:pPr>
      <w:r w:rsidRPr="003D7159">
        <w:rPr>
          <w:noProof/>
        </w:rPr>
        <w:t xml:space="preserve">Yhdistykselle </w:t>
      </w:r>
      <w:r w:rsidR="00534F5F" w:rsidRPr="00534F5F">
        <w:rPr>
          <w:noProof/>
          <w:color w:val="FF0000"/>
        </w:rPr>
        <w:t>myönnettiin</w:t>
      </w:r>
      <w:r w:rsidR="00534F5F">
        <w:rPr>
          <w:noProof/>
        </w:rPr>
        <w:t xml:space="preserve"> joulukuussa 2020 </w:t>
      </w:r>
      <w:r w:rsidRPr="003D7159">
        <w:rPr>
          <w:noProof/>
        </w:rPr>
        <w:t>Responsible Rescue -sertifikaatti</w:t>
      </w:r>
      <w:r w:rsidR="00534F5F">
        <w:rPr>
          <w:noProof/>
        </w:rPr>
        <w:t xml:space="preserve">. </w:t>
      </w:r>
      <w:r w:rsidRPr="003D7159">
        <w:rPr>
          <w:noProof/>
        </w:rPr>
        <w:t>Responsible Rescue yhteisöön sitoutuneet yhdistykset noudattavat toiminnassaan kriteerejä eläinten terveyteen liittyvissä asioissa. Responsible Rescue yhteisöön hakeutuneet yhdistykset sitoutuvat eettiseen ja vastuulliseen toimintaan koirien tuonnissa sekä koko toiminnassa. Kriteerit löytyvät yhteisön</w:t>
      </w:r>
      <w:r w:rsidR="00E14C2D" w:rsidRPr="003D7159">
        <w:rPr>
          <w:noProof/>
        </w:rPr>
        <w:t xml:space="preserve"> verkkosivuilta (</w:t>
      </w:r>
      <w:hyperlink r:id="rId18" w:history="1">
        <w:r w:rsidR="00E14C2D" w:rsidRPr="003D7159">
          <w:rPr>
            <w:rStyle w:val="Hyperlinkki"/>
            <w:rFonts w:asciiTheme="majorHAnsi" w:hAnsiTheme="majorHAnsi" w:cstheme="minorBidi"/>
            <w:noProof/>
          </w:rPr>
          <w:t>www.responsiblerescue.fi/kriteerit</w:t>
        </w:r>
      </w:hyperlink>
      <w:r w:rsidR="00E14C2D" w:rsidRPr="003D7159">
        <w:rPr>
          <w:noProof/>
        </w:rPr>
        <w:t xml:space="preserve">). Responsible Rescue yhteisössä kehitetään yhdessä rescue </w:t>
      </w:r>
      <w:r w:rsidR="00E14C2D" w:rsidRPr="003D7159">
        <w:rPr>
          <w:noProof/>
        </w:rPr>
        <w:lastRenderedPageBreak/>
        <w:t xml:space="preserve">toimintaa läpinäkyvämmäksi ja vastuullisemmaksi. </w:t>
      </w:r>
      <w:r w:rsidR="00534F5F" w:rsidRPr="00534F5F">
        <w:rPr>
          <w:noProof/>
          <w:color w:val="FF0000"/>
        </w:rPr>
        <w:t xml:space="preserve">Yhdistyksen kaksi jäsentä tulevat osallistumaan </w:t>
      </w:r>
      <w:commentRangeStart w:id="7"/>
      <w:r w:rsidR="00122FD1" w:rsidRPr="000F5704">
        <w:rPr>
          <w:noProof/>
          <w:color w:val="FF0000"/>
        </w:rPr>
        <w:t>EE:n työryhmään</w:t>
      </w:r>
      <w:r w:rsidR="00122FD1" w:rsidRPr="000F5704">
        <w:rPr>
          <w:strike/>
          <w:noProof/>
          <w:color w:val="FF0000"/>
        </w:rPr>
        <w:t xml:space="preserve"> </w:t>
      </w:r>
      <w:commentRangeEnd w:id="7"/>
      <w:r w:rsidR="000F5704" w:rsidRPr="000F5704">
        <w:rPr>
          <w:rStyle w:val="Kommentinviite"/>
          <w:strike/>
        </w:rPr>
        <w:commentReference w:id="7"/>
      </w:r>
      <w:r w:rsidR="00122FD1" w:rsidRPr="000F5704">
        <w:rPr>
          <w:strike/>
          <w:noProof/>
          <w:color w:val="FF0000"/>
        </w:rPr>
        <w:t>ja kokouksiin.</w:t>
      </w:r>
      <w:r w:rsidR="00534F5F" w:rsidRPr="00534F5F">
        <w:rPr>
          <w:noProof/>
          <w:color w:val="FF0000"/>
        </w:rPr>
        <w:t xml:space="preserve"> </w:t>
      </w:r>
      <w:r w:rsidR="000F5704">
        <w:rPr>
          <w:noProof/>
          <w:color w:val="FF0000"/>
        </w:rPr>
        <w:t xml:space="preserve">kehittääkseen entisestään rescue toimintaa. </w:t>
      </w:r>
    </w:p>
    <w:p w14:paraId="41D1AE69" w14:textId="43F31A8C" w:rsidR="00D92464" w:rsidRPr="009D4977" w:rsidRDefault="00AE3CBE" w:rsidP="00E03C85">
      <w:pPr>
        <w:pStyle w:val="Otsikko1"/>
        <w:rPr>
          <w:noProof/>
        </w:rPr>
      </w:pPr>
      <w:bookmarkStart w:id="8" w:name="_Toc101264735"/>
      <w:r>
        <w:rPr>
          <w:noProof/>
        </w:rPr>
        <w:t>Varainhankinta</w:t>
      </w:r>
      <w:bookmarkEnd w:id="8"/>
    </w:p>
    <w:p w14:paraId="241CDB59" w14:textId="77777777" w:rsidR="00E930ED" w:rsidRPr="009D4977" w:rsidRDefault="00E930ED" w:rsidP="0033489B">
      <w:pPr>
        <w:rPr>
          <w:noProof/>
        </w:rPr>
      </w:pPr>
    </w:p>
    <w:p w14:paraId="3FE6E039" w14:textId="754DEDAC" w:rsidR="00AE3CBE" w:rsidRPr="00F140F0" w:rsidRDefault="0042463B" w:rsidP="00AE3CBE">
      <w:pPr>
        <w:rPr>
          <w:noProof/>
          <w:color w:val="FF0000"/>
        </w:rPr>
      </w:pPr>
      <w:r w:rsidRPr="006049EB">
        <w:rPr>
          <w:noProof/>
        </w:rPr>
        <w:t>Tällä hetkellä y</w:t>
      </w:r>
      <w:r w:rsidR="00AE3CBE" w:rsidRPr="006049EB">
        <w:rPr>
          <w:noProof/>
        </w:rPr>
        <w:t xml:space="preserve">hdistys toimii </w:t>
      </w:r>
      <w:r w:rsidR="00E10C03" w:rsidRPr="006049EB">
        <w:rPr>
          <w:noProof/>
        </w:rPr>
        <w:t xml:space="preserve">enimmäkseen </w:t>
      </w:r>
      <w:r w:rsidR="00AE3CBE" w:rsidRPr="006049EB">
        <w:rPr>
          <w:noProof/>
        </w:rPr>
        <w:t xml:space="preserve">kulukorvausten </w:t>
      </w:r>
      <w:r w:rsidR="00E708F1" w:rsidRPr="006049EB">
        <w:rPr>
          <w:noProof/>
        </w:rPr>
        <w:t xml:space="preserve">varassa. </w:t>
      </w:r>
      <w:r w:rsidR="00E708F1" w:rsidRPr="00E03C85">
        <w:rPr>
          <w:strike/>
          <w:noProof/>
          <w:color w:val="000000" w:themeColor="text1"/>
        </w:rPr>
        <w:t xml:space="preserve">Lisäksi </w:t>
      </w:r>
      <w:r w:rsidR="00E03C85" w:rsidRPr="00E03C85">
        <w:rPr>
          <w:strike/>
          <w:noProof/>
          <w:color w:val="000000" w:themeColor="text1"/>
        </w:rPr>
        <w:t xml:space="preserve"> </w:t>
      </w:r>
      <w:r w:rsidR="00E03C85" w:rsidRPr="00E03C85">
        <w:rPr>
          <w:noProof/>
          <w:color w:val="FF0000"/>
        </w:rPr>
        <w:t xml:space="preserve">Pyrimme </w:t>
      </w:r>
      <w:r w:rsidR="00E708F1" w:rsidRPr="006049EB">
        <w:rPr>
          <w:noProof/>
        </w:rPr>
        <w:t xml:space="preserve">mahdollisuuksien mukaan </w:t>
      </w:r>
      <w:r w:rsidR="00E708F1" w:rsidRPr="00FA1CAB">
        <w:rPr>
          <w:noProof/>
        </w:rPr>
        <w:t>järjest</w:t>
      </w:r>
      <w:r w:rsidR="00E03C85">
        <w:rPr>
          <w:noProof/>
        </w:rPr>
        <w:t>ä</w:t>
      </w:r>
      <w:r w:rsidR="00E03C85" w:rsidRPr="00E03C85">
        <w:rPr>
          <w:noProof/>
          <w:color w:val="FF0000"/>
        </w:rPr>
        <w:t>mään</w:t>
      </w:r>
      <w:r w:rsidR="00E03C85">
        <w:rPr>
          <w:noProof/>
        </w:rPr>
        <w:t xml:space="preserve"> </w:t>
      </w:r>
      <w:r w:rsidR="00E10C03" w:rsidRPr="00FA1CAB">
        <w:rPr>
          <w:noProof/>
        </w:rPr>
        <w:t>verkkohuutokauppoja</w:t>
      </w:r>
      <w:r w:rsidRPr="00FA1CAB">
        <w:rPr>
          <w:noProof/>
        </w:rPr>
        <w:t xml:space="preserve">, joista saadaan </w:t>
      </w:r>
      <w:r w:rsidR="006049EB" w:rsidRPr="00FA1CAB">
        <w:rPr>
          <w:noProof/>
        </w:rPr>
        <w:t>tuottoja</w:t>
      </w:r>
      <w:r w:rsidR="00E03C85">
        <w:rPr>
          <w:noProof/>
        </w:rPr>
        <w:t xml:space="preserve"> </w:t>
      </w:r>
      <w:r w:rsidR="00E03C85" w:rsidRPr="00E03C85">
        <w:rPr>
          <w:noProof/>
          <w:color w:val="FF0000"/>
        </w:rPr>
        <w:t xml:space="preserve">koirien ruoka- ja eläinlääkärikustannusten kattamiseen </w:t>
      </w:r>
      <w:r w:rsidR="006049EB" w:rsidRPr="00FA1CAB">
        <w:rPr>
          <w:noProof/>
        </w:rPr>
        <w:t xml:space="preserve">. Vuonna 2021 </w:t>
      </w:r>
      <w:r w:rsidR="000F5704" w:rsidRPr="000F5704">
        <w:rPr>
          <w:noProof/>
          <w:color w:val="FF0000"/>
        </w:rPr>
        <w:t xml:space="preserve">tulemme hakemaan </w:t>
      </w:r>
      <w:r w:rsidR="006049EB" w:rsidRPr="00FA1CAB">
        <w:rPr>
          <w:noProof/>
        </w:rPr>
        <w:t>pysyvää rahankeräyslupaa. Lisäksi rahankeräysluvan myötä suunnitelmana on MobilePay -maksumahdollisuuden käyttöönotto</w:t>
      </w:r>
      <w:r w:rsidR="000F5704">
        <w:rPr>
          <w:noProof/>
        </w:rPr>
        <w:t xml:space="preserve">. </w:t>
      </w:r>
      <w:r w:rsidR="006049EB" w:rsidRPr="00FA1CAB">
        <w:rPr>
          <w:noProof/>
        </w:rPr>
        <w:t xml:space="preserve">Rahankeräysluvan käsittelyn aikana </w:t>
      </w:r>
      <w:r w:rsidR="000F5704" w:rsidRPr="000F5704">
        <w:rPr>
          <w:noProof/>
          <w:color w:val="FF0000"/>
        </w:rPr>
        <w:t>aiomme</w:t>
      </w:r>
      <w:r w:rsidR="006049EB" w:rsidRPr="000F5704">
        <w:rPr>
          <w:noProof/>
          <w:color w:val="FF0000"/>
        </w:rPr>
        <w:t xml:space="preserve"> </w:t>
      </w:r>
      <w:r w:rsidR="006049EB" w:rsidRPr="00FA1CAB">
        <w:rPr>
          <w:noProof/>
        </w:rPr>
        <w:t xml:space="preserve">järjestää myös </w:t>
      </w:r>
      <w:r w:rsidR="006049EB" w:rsidRPr="000F5704">
        <w:rPr>
          <w:noProof/>
          <w:color w:val="FF0000"/>
        </w:rPr>
        <w:t>pienkeräyks</w:t>
      </w:r>
      <w:r w:rsidR="000F5704" w:rsidRPr="000F5704">
        <w:rPr>
          <w:noProof/>
          <w:color w:val="FF0000"/>
        </w:rPr>
        <w:t>iä</w:t>
      </w:r>
      <w:r w:rsidR="006049EB" w:rsidRPr="000F5704">
        <w:rPr>
          <w:noProof/>
          <w:color w:val="FF0000"/>
        </w:rPr>
        <w:t>.</w:t>
      </w:r>
      <w:r w:rsidR="001E562E" w:rsidRPr="000F5704">
        <w:rPr>
          <w:noProof/>
          <w:color w:val="FF0000"/>
        </w:rPr>
        <w:t xml:space="preserve"> </w:t>
      </w:r>
      <w:r w:rsidR="001E562E" w:rsidRPr="00FA1CAB">
        <w:rPr>
          <w:noProof/>
        </w:rPr>
        <w:t>Saaduilla varoilla y</w:t>
      </w:r>
      <w:r w:rsidR="00AE3CBE" w:rsidRPr="00FA1CAB">
        <w:rPr>
          <w:noProof/>
        </w:rPr>
        <w:t>hdistys tukee tarhoja ruoka</w:t>
      </w:r>
      <w:r w:rsidR="00E03C85" w:rsidRPr="00E03C85">
        <w:rPr>
          <w:noProof/>
          <w:color w:val="FF0000"/>
        </w:rPr>
        <w:t>kustannuksissa</w:t>
      </w:r>
      <w:r w:rsidR="00AE3CBE" w:rsidRPr="00E03C85">
        <w:rPr>
          <w:noProof/>
          <w:color w:val="FF0000"/>
        </w:rPr>
        <w:t xml:space="preserve">, </w:t>
      </w:r>
      <w:r w:rsidR="00AE3CBE" w:rsidRPr="00FA1CAB">
        <w:rPr>
          <w:noProof/>
        </w:rPr>
        <w:t>ylläpitokustannuksissa sekä koirien eläinlääkärikuluissa</w:t>
      </w:r>
      <w:r w:rsidR="001E562E" w:rsidRPr="00FA1CAB">
        <w:rPr>
          <w:noProof/>
        </w:rPr>
        <w:t>.</w:t>
      </w:r>
      <w:r w:rsidR="000F5704">
        <w:rPr>
          <w:noProof/>
        </w:rPr>
        <w:t xml:space="preserve"> </w:t>
      </w:r>
      <w:r w:rsidR="000F5704" w:rsidRPr="000F5704">
        <w:rPr>
          <w:noProof/>
          <w:color w:val="FF0000"/>
        </w:rPr>
        <w:t>Sterilaatio- ja kastraatiokampanjat ovat tärkeä osa kulkukoirapopulaation vähentämisessä</w:t>
      </w:r>
      <w:r w:rsidR="00F140F0">
        <w:rPr>
          <w:noProof/>
          <w:color w:val="FF0000"/>
        </w:rPr>
        <w:t xml:space="preserve"> kohdemaissa</w:t>
      </w:r>
      <w:r w:rsidR="000F5704" w:rsidRPr="000F5704">
        <w:rPr>
          <w:noProof/>
          <w:color w:val="FF0000"/>
        </w:rPr>
        <w:t xml:space="preserve"> ja yhdistys </w:t>
      </w:r>
      <w:r w:rsidR="000F5704">
        <w:rPr>
          <w:noProof/>
          <w:color w:val="FF0000"/>
        </w:rPr>
        <w:t xml:space="preserve">kohdentaa </w:t>
      </w:r>
      <w:r w:rsidR="00F140F0">
        <w:rPr>
          <w:noProof/>
          <w:color w:val="FF0000"/>
        </w:rPr>
        <w:t xml:space="preserve">varoja kastraatiopäiviin aina kun se on taloudellisesti mahdollista. </w:t>
      </w:r>
      <w:r w:rsidR="001E562E" w:rsidRPr="00F140F0">
        <w:rPr>
          <w:strike/>
          <w:noProof/>
        </w:rPr>
        <w:t xml:space="preserve">Lisäksi varoja kohdennetaan strelisaatio- ja kastrointikampanjoihin </w:t>
      </w:r>
      <w:r w:rsidR="00FA1CAB" w:rsidRPr="00F140F0">
        <w:rPr>
          <w:strike/>
          <w:noProof/>
        </w:rPr>
        <w:t>yhteistyötarhoilla.</w:t>
      </w:r>
    </w:p>
    <w:p w14:paraId="7EB9AEE2" w14:textId="2AA85FC3" w:rsidR="00AE3CBE" w:rsidRPr="00AE3CBE" w:rsidRDefault="00AE3CBE" w:rsidP="00AE3CBE">
      <w:pPr>
        <w:rPr>
          <w:i/>
          <w:iCs/>
          <w:noProof/>
        </w:rPr>
      </w:pPr>
    </w:p>
    <w:p w14:paraId="3477217E" w14:textId="11583818" w:rsidR="00AE3CBE" w:rsidRPr="00AE3CBE" w:rsidRDefault="00AE3CBE" w:rsidP="00AE3CBE">
      <w:pPr>
        <w:pStyle w:val="Otsikko1"/>
        <w:rPr>
          <w:noProof/>
        </w:rPr>
      </w:pPr>
      <w:bookmarkStart w:id="9" w:name="_Toc101264736"/>
      <w:r w:rsidRPr="00AE3CBE">
        <w:rPr>
          <w:noProof/>
        </w:rPr>
        <w:t>V</w:t>
      </w:r>
      <w:r w:rsidR="0044420C">
        <w:rPr>
          <w:noProof/>
        </w:rPr>
        <w:t>iestintä</w:t>
      </w:r>
      <w:bookmarkEnd w:id="9"/>
      <w:r w:rsidRPr="00AE3CBE">
        <w:rPr>
          <w:noProof/>
        </w:rPr>
        <w:t xml:space="preserve"> </w:t>
      </w:r>
    </w:p>
    <w:p w14:paraId="594CAF52" w14:textId="77777777" w:rsidR="00AE3CBE" w:rsidRPr="00AE3CBE" w:rsidRDefault="00AE3CBE" w:rsidP="00AE3CBE">
      <w:pPr>
        <w:rPr>
          <w:i/>
          <w:iCs/>
          <w:noProof/>
        </w:rPr>
      </w:pPr>
    </w:p>
    <w:p w14:paraId="1B5580D1" w14:textId="04FF7A68" w:rsidR="00AE3CBE" w:rsidRPr="00F51E55" w:rsidRDefault="0044420C" w:rsidP="0044420C">
      <w:pPr>
        <w:rPr>
          <w:noProof/>
        </w:rPr>
      </w:pPr>
      <w:r w:rsidRPr="00F51E55">
        <w:rPr>
          <w:noProof/>
        </w:rPr>
        <w:t>Yhdistyksen pääasiallisena tiedotuskanavana toimii Facebook -sivusto (WOFFA kotia etsivät koirat), jossa julkaistaan ajankohtaisia tiedotteita ja adoptoitavia koiria. Sosiaalisen median kanavista myös Instagram on käytössä. Yhdistyksen verkkosivut (www.woffa.fi) julkaistiin lokakuussa 2020</w:t>
      </w:r>
      <w:r w:rsidR="00A204EA" w:rsidRPr="00F51E55">
        <w:rPr>
          <w:noProof/>
        </w:rPr>
        <w:t xml:space="preserve"> ja niille on kerätty tietoa y</w:t>
      </w:r>
      <w:r w:rsidRPr="00F51E55">
        <w:rPr>
          <w:noProof/>
        </w:rPr>
        <w:t>hdistyksestä, yhteistyötarhoista, adoptioprosessista, koiran terveydestä sekä rokotuksista. Verkkosivuill</w:t>
      </w:r>
      <w:r w:rsidR="00A204EA" w:rsidRPr="00F51E55">
        <w:rPr>
          <w:noProof/>
        </w:rPr>
        <w:t xml:space="preserve">a </w:t>
      </w:r>
      <w:r w:rsidRPr="00F51E55">
        <w:rPr>
          <w:noProof/>
        </w:rPr>
        <w:t>on myös</w:t>
      </w:r>
      <w:r w:rsidR="00A204EA" w:rsidRPr="00F51E55">
        <w:rPr>
          <w:noProof/>
        </w:rPr>
        <w:t xml:space="preserve"> </w:t>
      </w:r>
      <w:r w:rsidRPr="00F51E55">
        <w:rPr>
          <w:noProof/>
        </w:rPr>
        <w:t xml:space="preserve">hakemusten ja sopimusten PDF -lomakkeet, jotka voi täyttää ja tulostaa. </w:t>
      </w:r>
      <w:r w:rsidR="00AC0000" w:rsidRPr="00AC0000">
        <w:rPr>
          <w:noProof/>
          <w:color w:val="FF0000"/>
        </w:rPr>
        <w:t xml:space="preserve">Tavoitteena on, että </w:t>
      </w:r>
      <w:r w:rsidR="00AC0000">
        <w:rPr>
          <w:noProof/>
          <w:color w:val="FF0000"/>
        </w:rPr>
        <w:t xml:space="preserve">verkkosivuilta löytyy mahdolliimman paljon tietoa ja vastauksia adoptiosta, jotta adoptioprosessi selkeytyisi ja helpottuisi. </w:t>
      </w:r>
      <w:r w:rsidRPr="00F51E55">
        <w:rPr>
          <w:noProof/>
        </w:rPr>
        <w:t xml:space="preserve">Verkkosivuja </w:t>
      </w:r>
      <w:r w:rsidR="00F140F0" w:rsidRPr="00F140F0">
        <w:rPr>
          <w:noProof/>
          <w:color w:val="FF0000"/>
        </w:rPr>
        <w:t>tullaan</w:t>
      </w:r>
      <w:r w:rsidR="00F140F0">
        <w:rPr>
          <w:noProof/>
        </w:rPr>
        <w:t xml:space="preserve"> </w:t>
      </w:r>
      <w:r w:rsidR="00F51E55" w:rsidRPr="00F51E55">
        <w:rPr>
          <w:noProof/>
        </w:rPr>
        <w:t>k</w:t>
      </w:r>
      <w:r w:rsidRPr="00F51E55">
        <w:rPr>
          <w:noProof/>
        </w:rPr>
        <w:t>ehittämään</w:t>
      </w:r>
      <w:r w:rsidR="00F51E55" w:rsidRPr="00F51E55">
        <w:rPr>
          <w:noProof/>
        </w:rPr>
        <w:t xml:space="preserve"> edelleen</w:t>
      </w:r>
      <w:r w:rsidRPr="00F51E55">
        <w:rPr>
          <w:noProof/>
        </w:rPr>
        <w:t xml:space="preserve"> vuonna</w:t>
      </w:r>
      <w:r w:rsidR="00F51E55" w:rsidRPr="00F51E55">
        <w:rPr>
          <w:noProof/>
        </w:rPr>
        <w:t xml:space="preserve"> 2021</w:t>
      </w:r>
      <w:r w:rsidRPr="00F51E55">
        <w:rPr>
          <w:noProof/>
        </w:rPr>
        <w:t xml:space="preserve">. </w:t>
      </w:r>
    </w:p>
    <w:p w14:paraId="175EE6FD" w14:textId="7DDADB42" w:rsidR="007D2CB4" w:rsidRDefault="009370B7">
      <w:pPr>
        <w:spacing w:after="160" w:line="259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501A647E" wp14:editId="06329E28">
            <wp:simplePos x="0" y="0"/>
            <wp:positionH relativeFrom="page">
              <wp:align>left</wp:align>
            </wp:positionH>
            <wp:positionV relativeFrom="paragraph">
              <wp:posOffset>930947</wp:posOffset>
            </wp:positionV>
            <wp:extent cx="7541537" cy="3666551"/>
            <wp:effectExtent l="0" t="0" r="2540" b="0"/>
            <wp:wrapNone/>
            <wp:docPr id="3" name="Kuva 3" descr="Kuva, joka sisältää kohteen koira, sisä, asettaminen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va 3" descr="Kuva, joka sisältää kohteen koira, sisä, asettaminen&#10;&#10;Kuvaus luotu automaattisesti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537" cy="3666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CB4">
        <w:rPr>
          <w:noProof/>
        </w:rPr>
        <w:br w:type="page"/>
      </w:r>
    </w:p>
    <w:p w14:paraId="72D76B6F" w14:textId="77777777" w:rsidR="006540E0" w:rsidRDefault="006540E0" w:rsidP="006540E0">
      <w:pPr>
        <w:rPr>
          <w:noProof/>
        </w:rPr>
      </w:pPr>
    </w:p>
    <w:p w14:paraId="20B6B374" w14:textId="7846A1C7" w:rsidR="00B03474" w:rsidRDefault="00B03474" w:rsidP="00B03474">
      <w:pPr>
        <w:pStyle w:val="Otsikko1"/>
        <w:rPr>
          <w:noProof/>
        </w:rPr>
      </w:pPr>
      <w:bookmarkStart w:id="10" w:name="_Toc101264737"/>
      <w:r>
        <w:rPr>
          <w:noProof/>
        </w:rPr>
        <w:t>Kokoukset</w:t>
      </w:r>
      <w:bookmarkEnd w:id="10"/>
    </w:p>
    <w:p w14:paraId="1C0F295B" w14:textId="72D1A5CF" w:rsidR="00B03474" w:rsidRDefault="00B03474" w:rsidP="00B03474">
      <w:pPr>
        <w:rPr>
          <w:noProof/>
        </w:rPr>
      </w:pPr>
    </w:p>
    <w:p w14:paraId="7CD163C1" w14:textId="7DF4C02B" w:rsidR="00B03474" w:rsidRPr="00BA26AA" w:rsidRDefault="00B03474" w:rsidP="00B03474">
      <w:pPr>
        <w:rPr>
          <w:strike/>
          <w:noProof/>
          <w:color w:val="FF0000"/>
        </w:rPr>
      </w:pPr>
      <w:r w:rsidRPr="00BA26AA">
        <w:rPr>
          <w:strike/>
          <w:noProof/>
          <w:color w:val="FF0000"/>
        </w:rPr>
        <w:t>Yhdistys pitää vuonna 2021 sääntöjen mukaiset kevät- ja syyskokouksen. Tarpeen mukaan yhdistys kutsuu ylimääräisen kokouksen koolle. Hallitus kokoontuu säännöllisesti noin kerran kuukaudessa.</w:t>
      </w:r>
    </w:p>
    <w:p w14:paraId="743DF668" w14:textId="58C10A08" w:rsidR="00B03474" w:rsidRPr="00B03474" w:rsidRDefault="00F140F0" w:rsidP="00B03474">
      <w:pPr>
        <w:rPr>
          <w:noProof/>
          <w:color w:val="FF0000"/>
        </w:rPr>
      </w:pPr>
      <w:r>
        <w:rPr>
          <w:noProof/>
          <w:color w:val="FF0000"/>
        </w:rPr>
        <w:t xml:space="preserve">Yhdistyksen vuosikokous pidetään touko/kesäkuussa. Yhdistys </w:t>
      </w:r>
      <w:r w:rsidR="00BA26AA">
        <w:rPr>
          <w:noProof/>
          <w:color w:val="FF0000"/>
        </w:rPr>
        <w:t xml:space="preserve">pitää ylimääräisen hallituksen kokouksen tarpeen vaatiessa. Lisäksi epävirallisia tiimipalavereja pidetään noin kerran kuukaudessa. Suurin osa palavereista ja kokouksista tullaan mitä todennäköisemmin pitämään etänä koronan ja pitkien välimatkojen vuoksi. </w:t>
      </w:r>
    </w:p>
    <w:p w14:paraId="3A3B9D74" w14:textId="37342518" w:rsidR="00AE3CBE" w:rsidRPr="00AE3CBE" w:rsidRDefault="00AE3CBE" w:rsidP="00AE3CBE">
      <w:pPr>
        <w:pStyle w:val="Otsikko1"/>
        <w:rPr>
          <w:noProof/>
        </w:rPr>
      </w:pPr>
      <w:bookmarkStart w:id="11" w:name="_Toc101264738"/>
      <w:r w:rsidRPr="00AE3CBE">
        <w:rPr>
          <w:noProof/>
        </w:rPr>
        <w:t>Toiminnan jatkuvuus</w:t>
      </w:r>
      <w:bookmarkEnd w:id="11"/>
      <w:r w:rsidRPr="00AE3CBE">
        <w:rPr>
          <w:noProof/>
        </w:rPr>
        <w:t xml:space="preserve"> </w:t>
      </w:r>
    </w:p>
    <w:p w14:paraId="1C144894" w14:textId="7ABB0083" w:rsidR="00AE3CBE" w:rsidRPr="00AE3CBE" w:rsidRDefault="00AE3CBE" w:rsidP="00AE3CBE">
      <w:pPr>
        <w:rPr>
          <w:i/>
          <w:iCs/>
          <w:noProof/>
        </w:rPr>
      </w:pPr>
    </w:p>
    <w:p w14:paraId="08F86193" w14:textId="6EB89794" w:rsidR="00873804" w:rsidRPr="009D4977" w:rsidRDefault="00AE3CBE" w:rsidP="006540E0">
      <w:pPr>
        <w:rPr>
          <w:noProof/>
        </w:rPr>
      </w:pPr>
      <w:r w:rsidRPr="008149AB">
        <w:rPr>
          <w:noProof/>
        </w:rPr>
        <w:t>Woffa ry haluaa tukea kaikin tavoin perheitä ja yksilöitä, jotka ovat sitoutuneet löytöeläimen adoptoimiseen ja olemme adoptioperheiden kanssa säännöllisesti yhteyksissä.</w:t>
      </w:r>
      <w:r w:rsidR="00D24E0A" w:rsidRPr="008149AB">
        <w:rPr>
          <w:noProof/>
        </w:rPr>
        <w:t xml:space="preserve"> Yhdistys kehittää jatkuvasti toimintaansa ja panostaa laatuun. Yhdistyksen tavoitteena on uudelleensijoitu</w:t>
      </w:r>
      <w:r w:rsidR="00147111" w:rsidRPr="008149AB">
        <w:rPr>
          <w:noProof/>
        </w:rPr>
        <w:t>sten mahdollismman vähäinen määrä.</w:t>
      </w:r>
      <w:r w:rsidRPr="008149AB">
        <w:rPr>
          <w:noProof/>
        </w:rPr>
        <w:t xml:space="preserve"> Haluaisimme tulevaisuudessa osallistua erilaisiin tapahtumiin, mikäli se on</w:t>
      </w:r>
      <w:r w:rsidR="00147111" w:rsidRPr="008149AB">
        <w:rPr>
          <w:noProof/>
        </w:rPr>
        <w:t xml:space="preserve"> koronarajoitusten ja</w:t>
      </w:r>
      <w:r w:rsidRPr="008149AB">
        <w:rPr>
          <w:noProof/>
        </w:rPr>
        <w:t xml:space="preserve"> resurssien puolesta mahdollis</w:t>
      </w:r>
      <w:r w:rsidR="008102DD" w:rsidRPr="008149AB">
        <w:rPr>
          <w:noProof/>
        </w:rPr>
        <w:t>uuksien mukaan</w:t>
      </w:r>
      <w:r w:rsidR="006540E0">
        <w:rPr>
          <w:noProof/>
        </w:rPr>
        <w:t>.</w:t>
      </w:r>
    </w:p>
    <w:sectPr w:rsidR="00873804" w:rsidRPr="009D4977" w:rsidSect="00EF4141">
      <w:headerReference w:type="default" r:id="rId20"/>
      <w:footerReference w:type="default" r:id="rId21"/>
      <w:type w:val="continuous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ekijä" w:initials="A">
    <w:p w14:paraId="7D48EAD4" w14:textId="77777777" w:rsidR="00534F5F" w:rsidRDefault="00534F5F" w:rsidP="001573C6">
      <w:r>
        <w:rPr>
          <w:rStyle w:val="Kommentinviite"/>
        </w:rPr>
        <w:annotationRef/>
      </w:r>
      <w:r>
        <w:rPr>
          <w:sz w:val="20"/>
          <w:szCs w:val="20"/>
        </w:rPr>
        <w:t>Pitäisikö laittaa kuva vuoden 2022 toimintasuunnitelmaan? :)</w:t>
      </w:r>
    </w:p>
  </w:comment>
  <w:comment w:id="2" w:author="Tekijä" w:initials="A">
    <w:p w14:paraId="0C66E813" w14:textId="77777777" w:rsidR="00C558A0" w:rsidRDefault="00C558A0" w:rsidP="002B0DF1">
      <w:r>
        <w:rPr>
          <w:rStyle w:val="Kommentinviite"/>
        </w:rPr>
        <w:annotationRef/>
      </w:r>
      <w:r>
        <w:rPr>
          <w:sz w:val="20"/>
          <w:szCs w:val="20"/>
        </w:rPr>
        <w:t xml:space="preserve">Tämä ei valitettavasti koronan aikana ole toteutunut eikä tule toteutumaan vielä vähään aikaan. </w:t>
      </w:r>
    </w:p>
  </w:comment>
  <w:comment w:id="4" w:author="Tekijä" w:initials="A">
    <w:p w14:paraId="091A0CA5" w14:textId="77777777" w:rsidR="00D440CE" w:rsidRDefault="00D440CE" w:rsidP="0037693B">
      <w:r>
        <w:rPr>
          <w:rStyle w:val="Kommentinviite"/>
        </w:rPr>
        <w:annotationRef/>
      </w:r>
      <w:r>
        <w:rPr>
          <w:sz w:val="20"/>
          <w:szCs w:val="20"/>
        </w:rPr>
        <w:t>Vuoden 2022 toimintasuunnitelmaan täytyy päivittää uusi rek. nro - kaivan.</w:t>
      </w:r>
    </w:p>
  </w:comment>
  <w:comment w:id="5" w:author="Tekijä" w:initials="A">
    <w:p w14:paraId="57D32C64" w14:textId="77777777" w:rsidR="00E03C85" w:rsidRDefault="00E03C85" w:rsidP="00086476">
      <w:r>
        <w:rPr>
          <w:rStyle w:val="Kommentinviite"/>
        </w:rPr>
        <w:annotationRef/>
      </w:r>
      <w:r>
        <w:rPr>
          <w:sz w:val="20"/>
          <w:szCs w:val="20"/>
        </w:rPr>
        <w:t>Vuoden 2022 GIA täytyy ottaa pois, sillä se on valitettavasti lopettanut toimintansa</w:t>
      </w:r>
    </w:p>
  </w:comment>
  <w:comment w:id="7" w:author="Tekijä" w:initials="A">
    <w:p w14:paraId="20C280F0" w14:textId="5B5AD889" w:rsidR="000F5704" w:rsidRDefault="000F5704" w:rsidP="00644222">
      <w:r>
        <w:rPr>
          <w:rStyle w:val="Kommentinviite"/>
        </w:rPr>
        <w:annotationRef/>
      </w:r>
      <w:r>
        <w:rPr>
          <w:sz w:val="20"/>
          <w:szCs w:val="20"/>
        </w:rPr>
        <w:t xml:space="preserve">Mitä EE tarkoittaa? RR:ää asioita hoidetaan Facebookin suljetussa ryhmässä ja yhdistykset vuorotellen hoitavat RR:n sähköpostiin tulevia asioita.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D48EAD4" w15:done="0"/>
  <w15:commentEx w15:paraId="0C66E813" w15:done="0"/>
  <w15:commentEx w15:paraId="091A0CA5" w15:done="0"/>
  <w15:commentEx w15:paraId="57D32C64" w15:done="0"/>
  <w15:commentEx w15:paraId="20C280F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D48EAD4" w16cid:durableId="26213C2B"/>
  <w16cid:commentId w16cid:paraId="0C66E813" w16cid:durableId="26229A39"/>
  <w16cid:commentId w16cid:paraId="091A0CA5" w16cid:durableId="26229D20"/>
  <w16cid:commentId w16cid:paraId="57D32C64" w16cid:durableId="26229D8B"/>
  <w16cid:commentId w16cid:paraId="20C280F0" w16cid:durableId="26213C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8C768" w14:textId="77777777" w:rsidR="006146BD" w:rsidRDefault="006146BD" w:rsidP="00706D60">
      <w:r>
        <w:separator/>
      </w:r>
    </w:p>
  </w:endnote>
  <w:endnote w:type="continuationSeparator" w:id="0">
    <w:p w14:paraId="193F3675" w14:textId="77777777" w:rsidR="006146BD" w:rsidRDefault="006146BD" w:rsidP="0070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3443680"/>
      <w:docPartObj>
        <w:docPartGallery w:val="Page Numbers (Bottom of Page)"/>
        <w:docPartUnique/>
      </w:docPartObj>
    </w:sdtPr>
    <w:sdtEndPr/>
    <w:sdtContent>
      <w:p w14:paraId="7ACA1CAF" w14:textId="77777777" w:rsidR="00E653C0" w:rsidRPr="00CB439A" w:rsidRDefault="00E653C0" w:rsidP="00706D60">
        <w:pPr>
          <w:pStyle w:val="Alatunniste"/>
          <w:rPr>
            <w:noProof/>
          </w:rPr>
        </w:pPr>
        <w:r w:rsidRPr="00CB439A">
          <w:rPr>
            <w:noProof/>
            <w:lang w:bidi="fi-FI"/>
          </w:rPr>
          <w:fldChar w:fldCharType="begin"/>
        </w:r>
        <w:r w:rsidRPr="00CB439A">
          <w:rPr>
            <w:noProof/>
            <w:lang w:bidi="fi-FI"/>
          </w:rPr>
          <w:instrText xml:space="preserve"> PAGE   \* MERGEFORMAT </w:instrText>
        </w:r>
        <w:r w:rsidRPr="00CB439A">
          <w:rPr>
            <w:noProof/>
            <w:lang w:bidi="fi-FI"/>
          </w:rPr>
          <w:fldChar w:fldCharType="separate"/>
        </w:r>
        <w:r w:rsidR="008D5A54" w:rsidRPr="00CB439A">
          <w:rPr>
            <w:noProof/>
            <w:lang w:bidi="fi-FI"/>
          </w:rPr>
          <w:t>7</w:t>
        </w:r>
        <w:r w:rsidRPr="00CB439A">
          <w:rPr>
            <w:noProof/>
            <w:lang w:bidi="fi-FI"/>
          </w:rPr>
          <w:fldChar w:fldCharType="end"/>
        </w:r>
      </w:p>
    </w:sdtContent>
  </w:sdt>
  <w:p w14:paraId="36BB5D63" w14:textId="484FC094" w:rsidR="00E653C0" w:rsidRPr="00CB439A" w:rsidRDefault="005005A9" w:rsidP="005005A9">
    <w:pPr>
      <w:pStyle w:val="Alatunniste"/>
      <w:jc w:val="center"/>
      <w:rPr>
        <w:noProof/>
      </w:rPr>
    </w:pPr>
    <w:r>
      <w:t xml:space="preserve">Woffa Ry </w:t>
    </w:r>
    <w:r w:rsidR="007B13E4">
      <w:t xml:space="preserve">- </w:t>
    </w:r>
    <w:r>
      <w:t>Y-tunnus 3082543-3</w:t>
    </w:r>
    <w:r w:rsidR="007B13E4">
      <w:t xml:space="preserve"> -</w:t>
    </w:r>
    <w:r>
      <w:t xml:space="preserve"> </w:t>
    </w:r>
    <w:proofErr w:type="spellStart"/>
    <w:r>
      <w:t>Pereentie</w:t>
    </w:r>
    <w:proofErr w:type="spellEnd"/>
    <w:r>
      <w:t xml:space="preserve"> 27, 33950 Pirkkala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973BF" w14:textId="77777777" w:rsidR="006146BD" w:rsidRDefault="006146BD" w:rsidP="00706D60">
      <w:r>
        <w:separator/>
      </w:r>
    </w:p>
  </w:footnote>
  <w:footnote w:type="continuationSeparator" w:id="0">
    <w:p w14:paraId="7B5BA8B5" w14:textId="77777777" w:rsidR="006146BD" w:rsidRDefault="006146BD" w:rsidP="00706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D88F" w14:textId="2A90F9C0" w:rsidR="00AE3CBE" w:rsidRDefault="0067541A">
    <w:pPr>
      <w:pStyle w:val="Yltunniste"/>
    </w:pPr>
    <w:r>
      <w:rPr>
        <w:noProof/>
      </w:rPr>
      <w:drawing>
        <wp:inline distT="0" distB="0" distL="0" distR="0" wp14:anchorId="0FFE87ED" wp14:editId="32B13EFA">
          <wp:extent cx="1890381" cy="516048"/>
          <wp:effectExtent l="0" t="0" r="0" b="0"/>
          <wp:docPr id="24" name="Kuv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3212" cy="52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B1AA20" w14:textId="77777777" w:rsidR="00AE3CBE" w:rsidRDefault="00AE3CBE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B2F52E"/>
    <w:lvl w:ilvl="0">
      <w:start w:val="1"/>
      <w:numFmt w:val="decimal"/>
      <w:pStyle w:val="Numeroituluettel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A4AE134"/>
    <w:lvl w:ilvl="0">
      <w:start w:val="1"/>
      <w:numFmt w:val="decimal"/>
      <w:pStyle w:val="Numeroituluettel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50DEFA"/>
    <w:lvl w:ilvl="0">
      <w:start w:val="1"/>
      <w:numFmt w:val="decimal"/>
      <w:pStyle w:val="Numeroituluettel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8604B0"/>
    <w:lvl w:ilvl="0">
      <w:start w:val="1"/>
      <w:numFmt w:val="decimal"/>
      <w:pStyle w:val="Numeroituluettel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E0F828"/>
    <w:lvl w:ilvl="0">
      <w:start w:val="1"/>
      <w:numFmt w:val="bullet"/>
      <w:pStyle w:val="Merkittyluettel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DB2711E"/>
    <w:lvl w:ilvl="0">
      <w:start w:val="1"/>
      <w:numFmt w:val="bullet"/>
      <w:pStyle w:val="Merkittyluettel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D8E3BC"/>
    <w:lvl w:ilvl="0">
      <w:start w:val="1"/>
      <w:numFmt w:val="bullet"/>
      <w:pStyle w:val="Merkittyluettel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B4771C"/>
    <w:lvl w:ilvl="0">
      <w:start w:val="1"/>
      <w:numFmt w:val="bullet"/>
      <w:pStyle w:val="Merkittyluettel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64892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CC83A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7A60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3703B0"/>
    <w:multiLevelType w:val="multilevel"/>
    <w:tmpl w:val="04090023"/>
    <w:styleLink w:val="Artikkelios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1DB7DA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20F636C"/>
    <w:multiLevelType w:val="hybridMultilevel"/>
    <w:tmpl w:val="EA6E193E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4" w15:restartNumberingAfterBreak="0">
    <w:nsid w:val="5FED6215"/>
    <w:multiLevelType w:val="hybridMultilevel"/>
    <w:tmpl w:val="1A9C2C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12594982">
    <w:abstractNumId w:val="13"/>
  </w:num>
  <w:num w:numId="2" w16cid:durableId="1984506993">
    <w:abstractNumId w:val="14"/>
  </w:num>
  <w:num w:numId="3" w16cid:durableId="209615567">
    <w:abstractNumId w:val="9"/>
  </w:num>
  <w:num w:numId="4" w16cid:durableId="1542596209">
    <w:abstractNumId w:val="12"/>
  </w:num>
  <w:num w:numId="5" w16cid:durableId="591938094">
    <w:abstractNumId w:val="10"/>
  </w:num>
  <w:num w:numId="6" w16cid:durableId="1684165957">
    <w:abstractNumId w:val="8"/>
  </w:num>
  <w:num w:numId="7" w16cid:durableId="1290161128">
    <w:abstractNumId w:val="3"/>
  </w:num>
  <w:num w:numId="8" w16cid:durableId="612441353">
    <w:abstractNumId w:val="2"/>
  </w:num>
  <w:num w:numId="9" w16cid:durableId="17784028">
    <w:abstractNumId w:val="1"/>
  </w:num>
  <w:num w:numId="10" w16cid:durableId="1169754097">
    <w:abstractNumId w:val="0"/>
  </w:num>
  <w:num w:numId="11" w16cid:durableId="456066920">
    <w:abstractNumId w:val="7"/>
  </w:num>
  <w:num w:numId="12" w16cid:durableId="423646455">
    <w:abstractNumId w:val="6"/>
  </w:num>
  <w:num w:numId="13" w16cid:durableId="1458059624">
    <w:abstractNumId w:val="5"/>
  </w:num>
  <w:num w:numId="14" w16cid:durableId="1756708479">
    <w:abstractNumId w:val="4"/>
  </w:num>
  <w:num w:numId="15" w16cid:durableId="13577298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F09"/>
    <w:rsid w:val="00020FC9"/>
    <w:rsid w:val="00037BB7"/>
    <w:rsid w:val="000411DF"/>
    <w:rsid w:val="00063DF6"/>
    <w:rsid w:val="0008174B"/>
    <w:rsid w:val="000A20BE"/>
    <w:rsid w:val="000B5E2F"/>
    <w:rsid w:val="000B7BB0"/>
    <w:rsid w:val="000F5704"/>
    <w:rsid w:val="001003C7"/>
    <w:rsid w:val="00122FD1"/>
    <w:rsid w:val="00136DDD"/>
    <w:rsid w:val="00147111"/>
    <w:rsid w:val="00157102"/>
    <w:rsid w:val="00165112"/>
    <w:rsid w:val="00176F3D"/>
    <w:rsid w:val="00184A71"/>
    <w:rsid w:val="00184B66"/>
    <w:rsid w:val="001A0417"/>
    <w:rsid w:val="001A70F2"/>
    <w:rsid w:val="001E562E"/>
    <w:rsid w:val="0022046C"/>
    <w:rsid w:val="002437EF"/>
    <w:rsid w:val="00253F09"/>
    <w:rsid w:val="002974C8"/>
    <w:rsid w:val="002A545E"/>
    <w:rsid w:val="002B5D98"/>
    <w:rsid w:val="002C5772"/>
    <w:rsid w:val="002D7FC8"/>
    <w:rsid w:val="002E571D"/>
    <w:rsid w:val="003161E7"/>
    <w:rsid w:val="00331591"/>
    <w:rsid w:val="0033489B"/>
    <w:rsid w:val="0035440B"/>
    <w:rsid w:val="003615AA"/>
    <w:rsid w:val="003B4346"/>
    <w:rsid w:val="003B4A05"/>
    <w:rsid w:val="003C6950"/>
    <w:rsid w:val="003D7159"/>
    <w:rsid w:val="00416074"/>
    <w:rsid w:val="0042463B"/>
    <w:rsid w:val="00436424"/>
    <w:rsid w:val="0044420C"/>
    <w:rsid w:val="00444828"/>
    <w:rsid w:val="00461C1A"/>
    <w:rsid w:val="00497899"/>
    <w:rsid w:val="004F392D"/>
    <w:rsid w:val="005005A9"/>
    <w:rsid w:val="00534F5F"/>
    <w:rsid w:val="00542F7A"/>
    <w:rsid w:val="00566C68"/>
    <w:rsid w:val="0056740F"/>
    <w:rsid w:val="00576B76"/>
    <w:rsid w:val="00586D8C"/>
    <w:rsid w:val="005B3727"/>
    <w:rsid w:val="005B50F1"/>
    <w:rsid w:val="005D58C5"/>
    <w:rsid w:val="005F0AFF"/>
    <w:rsid w:val="006049EB"/>
    <w:rsid w:val="006146BD"/>
    <w:rsid w:val="006512AE"/>
    <w:rsid w:val="0065227D"/>
    <w:rsid w:val="006540E0"/>
    <w:rsid w:val="0067541A"/>
    <w:rsid w:val="006778E3"/>
    <w:rsid w:val="006B6867"/>
    <w:rsid w:val="006D3FD3"/>
    <w:rsid w:val="00706D60"/>
    <w:rsid w:val="00710767"/>
    <w:rsid w:val="0071459C"/>
    <w:rsid w:val="007177EC"/>
    <w:rsid w:val="0073372F"/>
    <w:rsid w:val="00742439"/>
    <w:rsid w:val="007B13E4"/>
    <w:rsid w:val="007D2CB4"/>
    <w:rsid w:val="007D4FAC"/>
    <w:rsid w:val="007D77C0"/>
    <w:rsid w:val="007E363C"/>
    <w:rsid w:val="008102DD"/>
    <w:rsid w:val="008149AB"/>
    <w:rsid w:val="00830BBE"/>
    <w:rsid w:val="008327CF"/>
    <w:rsid w:val="00873804"/>
    <w:rsid w:val="00875493"/>
    <w:rsid w:val="00892F47"/>
    <w:rsid w:val="008B678D"/>
    <w:rsid w:val="008B7A88"/>
    <w:rsid w:val="008D5A54"/>
    <w:rsid w:val="008E4CD9"/>
    <w:rsid w:val="008E68A6"/>
    <w:rsid w:val="00922216"/>
    <w:rsid w:val="00924E46"/>
    <w:rsid w:val="009354A4"/>
    <w:rsid w:val="009370B7"/>
    <w:rsid w:val="0096442E"/>
    <w:rsid w:val="0096777A"/>
    <w:rsid w:val="0097024E"/>
    <w:rsid w:val="00974552"/>
    <w:rsid w:val="009B24E6"/>
    <w:rsid w:val="009B658F"/>
    <w:rsid w:val="009C36C5"/>
    <w:rsid w:val="009D4977"/>
    <w:rsid w:val="00A204EA"/>
    <w:rsid w:val="00A518CA"/>
    <w:rsid w:val="00A5678B"/>
    <w:rsid w:val="00AC0000"/>
    <w:rsid w:val="00AE3CBE"/>
    <w:rsid w:val="00B03474"/>
    <w:rsid w:val="00B15B02"/>
    <w:rsid w:val="00B60718"/>
    <w:rsid w:val="00B73C61"/>
    <w:rsid w:val="00B9702E"/>
    <w:rsid w:val="00BA1E8A"/>
    <w:rsid w:val="00BA26AA"/>
    <w:rsid w:val="00BA4112"/>
    <w:rsid w:val="00C03B01"/>
    <w:rsid w:val="00C11235"/>
    <w:rsid w:val="00C414BB"/>
    <w:rsid w:val="00C47447"/>
    <w:rsid w:val="00C558A0"/>
    <w:rsid w:val="00C6701C"/>
    <w:rsid w:val="00C7287A"/>
    <w:rsid w:val="00C85251"/>
    <w:rsid w:val="00CA722F"/>
    <w:rsid w:val="00CB439A"/>
    <w:rsid w:val="00CC691B"/>
    <w:rsid w:val="00D24E0A"/>
    <w:rsid w:val="00D25B00"/>
    <w:rsid w:val="00D26120"/>
    <w:rsid w:val="00D440CE"/>
    <w:rsid w:val="00D92464"/>
    <w:rsid w:val="00DA25BD"/>
    <w:rsid w:val="00DA6894"/>
    <w:rsid w:val="00DB5176"/>
    <w:rsid w:val="00DC2427"/>
    <w:rsid w:val="00DC487D"/>
    <w:rsid w:val="00DC74F7"/>
    <w:rsid w:val="00E03C85"/>
    <w:rsid w:val="00E10C03"/>
    <w:rsid w:val="00E14C2D"/>
    <w:rsid w:val="00E235E0"/>
    <w:rsid w:val="00E302A8"/>
    <w:rsid w:val="00E35366"/>
    <w:rsid w:val="00E4321D"/>
    <w:rsid w:val="00E541C4"/>
    <w:rsid w:val="00E54E16"/>
    <w:rsid w:val="00E55C29"/>
    <w:rsid w:val="00E653C0"/>
    <w:rsid w:val="00E65EE1"/>
    <w:rsid w:val="00E708F1"/>
    <w:rsid w:val="00E930ED"/>
    <w:rsid w:val="00E96235"/>
    <w:rsid w:val="00EB318B"/>
    <w:rsid w:val="00EC4394"/>
    <w:rsid w:val="00EC74C4"/>
    <w:rsid w:val="00EE7B4F"/>
    <w:rsid w:val="00EF4141"/>
    <w:rsid w:val="00F01492"/>
    <w:rsid w:val="00F140F0"/>
    <w:rsid w:val="00F421C1"/>
    <w:rsid w:val="00F432E7"/>
    <w:rsid w:val="00F43844"/>
    <w:rsid w:val="00F51B80"/>
    <w:rsid w:val="00F51E55"/>
    <w:rsid w:val="00F5245D"/>
    <w:rsid w:val="00F72BC2"/>
    <w:rsid w:val="00F8576E"/>
    <w:rsid w:val="00F96C55"/>
    <w:rsid w:val="00FA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53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53F09"/>
    <w:pPr>
      <w:spacing w:after="200" w:line="276" w:lineRule="auto"/>
    </w:pPr>
    <w:rPr>
      <w:rFonts w:asciiTheme="majorHAnsi" w:eastAsiaTheme="minorHAnsi" w:hAnsiTheme="majorHAns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CB439A"/>
    <w:pPr>
      <w:keepNext/>
      <w:keepLines/>
      <w:spacing w:before="240" w:after="0"/>
      <w:outlineLvl w:val="0"/>
    </w:pPr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qFormat/>
    <w:rsid w:val="00C03B01"/>
    <w:pPr>
      <w:keepNext/>
      <w:keepLines/>
      <w:spacing w:before="40" w:after="0"/>
      <w:outlineLvl w:val="1"/>
    </w:pPr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qFormat/>
    <w:rsid w:val="00CB439A"/>
    <w:pPr>
      <w:keepNext/>
      <w:keepLines/>
      <w:spacing w:before="40" w:after="0"/>
      <w:outlineLvl w:val="2"/>
    </w:pPr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qFormat/>
    <w:rsid w:val="00CB439A"/>
    <w:pPr>
      <w:keepNext/>
      <w:keepLines/>
      <w:spacing w:before="40" w:after="0"/>
      <w:outlineLvl w:val="3"/>
    </w:pPr>
    <w:rPr>
      <w:rFonts w:ascii="Calibri Light" w:eastAsiaTheme="majorEastAsia" w:hAnsi="Calibri Light" w:cs="Calibri Light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qFormat/>
    <w:rsid w:val="00CB439A"/>
    <w:pPr>
      <w:keepNext/>
      <w:keepLines/>
      <w:spacing w:before="40" w:after="0"/>
      <w:outlineLvl w:val="4"/>
    </w:pPr>
    <w:rPr>
      <w:rFonts w:ascii="Calibri Light" w:eastAsiaTheme="majorEastAsia" w:hAnsi="Calibri Light" w:cs="Calibri Light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qFormat/>
    <w:rsid w:val="00CB439A"/>
    <w:pPr>
      <w:keepNext/>
      <w:keepLines/>
      <w:spacing w:before="40" w:after="0"/>
      <w:outlineLvl w:val="5"/>
    </w:pPr>
    <w:rPr>
      <w:rFonts w:ascii="Calibri Light" w:eastAsiaTheme="majorEastAsia" w:hAnsi="Calibri Light" w:cs="Calibri Light"/>
      <w:color w:val="1F3763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qFormat/>
    <w:rsid w:val="00CB439A"/>
    <w:pPr>
      <w:keepNext/>
      <w:keepLines/>
      <w:spacing w:before="40" w:after="0"/>
      <w:outlineLvl w:val="6"/>
    </w:pPr>
    <w:rPr>
      <w:rFonts w:ascii="Calibri Light" w:eastAsiaTheme="majorEastAsia" w:hAnsi="Calibri Light" w:cs="Calibri Light"/>
      <w:i/>
      <w:iCs/>
      <w:color w:val="1F3763" w:themeColor="accent1" w:themeShade="7F"/>
    </w:rPr>
  </w:style>
  <w:style w:type="paragraph" w:styleId="Otsikko8">
    <w:name w:val="heading 8"/>
    <w:basedOn w:val="Normaali"/>
    <w:next w:val="Normaali"/>
    <w:link w:val="Otsikko8Char"/>
    <w:uiPriority w:val="9"/>
    <w:semiHidden/>
    <w:qFormat/>
    <w:rsid w:val="00CB439A"/>
    <w:pPr>
      <w:keepNext/>
      <w:keepLines/>
      <w:spacing w:before="40" w:after="0"/>
      <w:outlineLvl w:val="7"/>
    </w:pPr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qFormat/>
    <w:rsid w:val="00CB439A"/>
    <w:pPr>
      <w:keepNext/>
      <w:keepLines/>
      <w:spacing w:before="40" w:after="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B439A"/>
    <w:rPr>
      <w:rFonts w:ascii="Calibri" w:hAnsi="Calibri" w:cs="Calibri"/>
      <w:color w:val="808080"/>
    </w:rPr>
  </w:style>
  <w:style w:type="character" w:customStyle="1" w:styleId="Otsikko1Char">
    <w:name w:val="Otsikko 1 Char"/>
    <w:basedOn w:val="Kappaleenoletusfontti"/>
    <w:link w:val="Otsikko1"/>
    <w:uiPriority w:val="9"/>
    <w:rsid w:val="00CB439A"/>
    <w:rPr>
      <w:rFonts w:ascii="Segoe UI" w:eastAsiaTheme="majorEastAsia" w:hAnsi="Segoe UI" w:cs="Segoe UI"/>
      <w:caps/>
      <w:color w:val="2F5496" w:themeColor="accent1" w:themeShade="BF"/>
      <w:sz w:val="40"/>
      <w:szCs w:val="40"/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CB439A"/>
    <w:pPr>
      <w:jc w:val="center"/>
      <w:outlineLvl w:val="9"/>
    </w:pPr>
  </w:style>
  <w:style w:type="paragraph" w:styleId="Sisluet1">
    <w:name w:val="toc 1"/>
    <w:basedOn w:val="Normaali"/>
    <w:next w:val="Normaali"/>
    <w:autoRedefine/>
    <w:uiPriority w:val="39"/>
    <w:rsid w:val="00CB439A"/>
    <w:pPr>
      <w:spacing w:after="100"/>
    </w:pPr>
  </w:style>
  <w:style w:type="character" w:styleId="Hyperlinkki">
    <w:name w:val="Hyperlink"/>
    <w:basedOn w:val="Kappaleenoletusfontti"/>
    <w:uiPriority w:val="99"/>
    <w:unhideWhenUsed/>
    <w:rsid w:val="00CB439A"/>
    <w:rPr>
      <w:rFonts w:ascii="Calibri" w:hAnsi="Calibri" w:cs="Calibri"/>
      <w:color w:val="0563C1" w:themeColor="hyperlink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B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B439A"/>
    <w:rPr>
      <w:rFonts w:ascii="Segoe UI" w:hAnsi="Segoe UI" w:cs="Segoe UI"/>
      <w:sz w:val="18"/>
      <w:szCs w:val="18"/>
    </w:rPr>
  </w:style>
  <w:style w:type="paragraph" w:styleId="NormaaliWWW">
    <w:name w:val="Normal (Web)"/>
    <w:basedOn w:val="Normaali"/>
    <w:uiPriority w:val="99"/>
    <w:semiHidden/>
    <w:unhideWhenUsed/>
    <w:rsid w:val="00CB4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tsikko2Char">
    <w:name w:val="Otsikko 2 Char"/>
    <w:basedOn w:val="Kappaleenoletusfontti"/>
    <w:link w:val="Otsikko2"/>
    <w:uiPriority w:val="9"/>
    <w:rsid w:val="00C03B01"/>
    <w:rPr>
      <w:rFonts w:ascii="Calibri Light" w:eastAsiaTheme="majorEastAsia" w:hAnsi="Calibri Light" w:cs="Calibri Light"/>
      <w:color w:val="2F5496" w:themeColor="accent1" w:themeShade="BF"/>
      <w:sz w:val="24"/>
      <w:szCs w:val="26"/>
    </w:rPr>
  </w:style>
  <w:style w:type="paragraph" w:styleId="Sisluet2">
    <w:name w:val="toc 2"/>
    <w:basedOn w:val="Normaali"/>
    <w:next w:val="Normaali"/>
    <w:autoRedefine/>
    <w:uiPriority w:val="39"/>
    <w:rsid w:val="00CB439A"/>
    <w:pPr>
      <w:spacing w:after="100"/>
      <w:ind w:left="220"/>
    </w:pPr>
  </w:style>
  <w:style w:type="paragraph" w:styleId="Luettelokappale">
    <w:name w:val="List Paragraph"/>
    <w:basedOn w:val="Normaali"/>
    <w:uiPriority w:val="34"/>
    <w:semiHidden/>
    <w:qFormat/>
    <w:rsid w:val="00CB439A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semiHidden/>
    <w:rsid w:val="00CB43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rsid w:val="00CB439A"/>
    <w:rPr>
      <w:rFonts w:ascii="Calibri" w:hAnsi="Calibri" w:cs="Calibri"/>
    </w:rPr>
  </w:style>
  <w:style w:type="paragraph" w:styleId="Alatunniste">
    <w:name w:val="footer"/>
    <w:basedOn w:val="Normaali"/>
    <w:link w:val="AlatunnisteChar"/>
    <w:uiPriority w:val="99"/>
    <w:unhideWhenUsed/>
    <w:rsid w:val="00CB439A"/>
    <w:pPr>
      <w:tabs>
        <w:tab w:val="center" w:pos="4680"/>
        <w:tab w:val="right" w:pos="9360"/>
      </w:tabs>
      <w:spacing w:after="0" w:line="240" w:lineRule="auto"/>
      <w:jc w:val="right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B439A"/>
    <w:rPr>
      <w:rFonts w:ascii="Calibri" w:hAnsi="Calibri" w:cs="Calibri"/>
    </w:rPr>
  </w:style>
  <w:style w:type="paragraph" w:styleId="Merkittyluettelo">
    <w:name w:val="List Bullet"/>
    <w:basedOn w:val="Normaali"/>
    <w:uiPriority w:val="99"/>
    <w:rsid w:val="00CB439A"/>
    <w:pPr>
      <w:numPr>
        <w:numId w:val="3"/>
      </w:numPr>
      <w:contextualSpacing/>
    </w:pPr>
  </w:style>
  <w:style w:type="paragraph" w:styleId="Alaotsikko">
    <w:name w:val="Subtitle"/>
    <w:basedOn w:val="Normaali"/>
    <w:next w:val="Normaali"/>
    <w:link w:val="AlaotsikkoChar"/>
    <w:uiPriority w:val="11"/>
    <w:qFormat/>
    <w:rsid w:val="00CB439A"/>
    <w:pPr>
      <w:jc w:val="center"/>
    </w:pPr>
  </w:style>
  <w:style w:type="character" w:customStyle="1" w:styleId="AlaotsikkoChar">
    <w:name w:val="Alaotsikko Char"/>
    <w:basedOn w:val="Kappaleenoletusfontti"/>
    <w:link w:val="Alaotsikko"/>
    <w:uiPriority w:val="11"/>
    <w:rsid w:val="00CB439A"/>
    <w:rPr>
      <w:rFonts w:ascii="Calibri" w:hAnsi="Calibri" w:cs="Calibri"/>
    </w:rPr>
  </w:style>
  <w:style w:type="paragraph" w:styleId="Otsikko">
    <w:name w:val="Title"/>
    <w:basedOn w:val="Normaali"/>
    <w:next w:val="Normaali"/>
    <w:link w:val="OtsikkoChar"/>
    <w:uiPriority w:val="10"/>
    <w:qFormat/>
    <w:rsid w:val="00CB439A"/>
    <w:pPr>
      <w:spacing w:after="0" w:line="240" w:lineRule="auto"/>
      <w:contextualSpacing/>
      <w:jc w:val="center"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B439A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styleId="Maininta">
    <w:name w:val="Mention"/>
    <w:basedOn w:val="Kappaleenoletusfontti"/>
    <w:uiPriority w:val="99"/>
    <w:semiHidden/>
    <w:unhideWhenUsed/>
    <w:rsid w:val="00CB439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Eiluetteloa"/>
    <w:uiPriority w:val="99"/>
    <w:semiHidden/>
    <w:unhideWhenUsed/>
    <w:rsid w:val="00CB439A"/>
    <w:pPr>
      <w:numPr>
        <w:numId w:val="4"/>
      </w:numPr>
    </w:pPr>
  </w:style>
  <w:style w:type="numbering" w:styleId="1ai">
    <w:name w:val="Outline List 1"/>
    <w:basedOn w:val="Eiluetteloa"/>
    <w:uiPriority w:val="99"/>
    <w:semiHidden/>
    <w:unhideWhenUsed/>
    <w:rsid w:val="00CB439A"/>
    <w:pPr>
      <w:numPr>
        <w:numId w:val="5"/>
      </w:numPr>
    </w:pPr>
  </w:style>
  <w:style w:type="character" w:styleId="HTML-koodi">
    <w:name w:val="HTML Code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character" w:styleId="HTML-muuttuja">
    <w:name w:val="HTML Variable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CB439A"/>
    <w:pPr>
      <w:spacing w:after="0" w:line="240" w:lineRule="auto"/>
    </w:pPr>
    <w:rPr>
      <w:i/>
      <w:iCs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CB439A"/>
    <w:rPr>
      <w:rFonts w:ascii="Calibri" w:hAnsi="Calibri" w:cs="Calibri"/>
      <w:i/>
      <w:iCs/>
    </w:rPr>
  </w:style>
  <w:style w:type="character" w:styleId="HTML-mrittely">
    <w:name w:val="HTML Definition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character" w:styleId="HTML-lainaus">
    <w:name w:val="HTML Cite"/>
    <w:basedOn w:val="Kappaleenoletusfontti"/>
    <w:uiPriority w:val="99"/>
    <w:semiHidden/>
    <w:unhideWhenUsed/>
    <w:rsid w:val="00CB439A"/>
    <w:rPr>
      <w:rFonts w:ascii="Calibri" w:hAnsi="Calibri" w:cs="Calibri"/>
      <w:i/>
      <w:iCs/>
    </w:rPr>
  </w:style>
  <w:style w:type="character" w:styleId="HTML-kirjoituskone">
    <w:name w:val="HTML Typewriter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character" w:styleId="HTML-malli">
    <w:name w:val="HTML Sample"/>
    <w:basedOn w:val="Kappaleenoletusfontti"/>
    <w:uiPriority w:val="99"/>
    <w:semiHidden/>
    <w:unhideWhenUsed/>
    <w:rsid w:val="00CB439A"/>
    <w:rPr>
      <w:rFonts w:ascii="Consolas" w:hAnsi="Consolas" w:cs="Calibri"/>
      <w:sz w:val="24"/>
      <w:szCs w:val="24"/>
    </w:rPr>
  </w:style>
  <w:style w:type="character" w:styleId="HTML-akronyymi">
    <w:name w:val="HTML Acronym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character" w:styleId="HTML-nppimist">
    <w:name w:val="HTML Keyboard"/>
    <w:basedOn w:val="Kappaleenoletusfontti"/>
    <w:uiPriority w:val="99"/>
    <w:semiHidden/>
    <w:unhideWhenUsed/>
    <w:rsid w:val="00CB439A"/>
    <w:rPr>
      <w:rFonts w:ascii="Consolas" w:hAnsi="Consolas" w:cs="Calibri"/>
      <w:sz w:val="20"/>
      <w:szCs w:val="20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CB43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CB439A"/>
    <w:rPr>
      <w:rFonts w:ascii="Consolas" w:hAnsi="Consolas" w:cs="Calibri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semiHidden/>
    <w:rsid w:val="00CB439A"/>
    <w:pPr>
      <w:spacing w:after="100"/>
      <w:ind w:left="440"/>
    </w:pPr>
  </w:style>
  <w:style w:type="paragraph" w:styleId="Sisluet4">
    <w:name w:val="toc 4"/>
    <w:basedOn w:val="Normaali"/>
    <w:next w:val="Normaali"/>
    <w:autoRedefine/>
    <w:uiPriority w:val="39"/>
    <w:semiHidden/>
    <w:rsid w:val="00CB439A"/>
    <w:pPr>
      <w:spacing w:after="100"/>
      <w:ind w:left="660"/>
    </w:pPr>
  </w:style>
  <w:style w:type="paragraph" w:styleId="Sisluet5">
    <w:name w:val="toc 5"/>
    <w:basedOn w:val="Normaali"/>
    <w:next w:val="Normaali"/>
    <w:autoRedefine/>
    <w:uiPriority w:val="39"/>
    <w:semiHidden/>
    <w:rsid w:val="00CB439A"/>
    <w:pPr>
      <w:spacing w:after="100"/>
      <w:ind w:left="880"/>
    </w:pPr>
  </w:style>
  <w:style w:type="paragraph" w:styleId="Sisluet6">
    <w:name w:val="toc 6"/>
    <w:basedOn w:val="Normaali"/>
    <w:next w:val="Normaali"/>
    <w:autoRedefine/>
    <w:uiPriority w:val="39"/>
    <w:semiHidden/>
    <w:rsid w:val="00CB439A"/>
    <w:pPr>
      <w:spacing w:after="100"/>
      <w:ind w:left="1100"/>
    </w:pPr>
  </w:style>
  <w:style w:type="paragraph" w:styleId="Sisluet7">
    <w:name w:val="toc 7"/>
    <w:basedOn w:val="Normaali"/>
    <w:next w:val="Normaali"/>
    <w:autoRedefine/>
    <w:uiPriority w:val="39"/>
    <w:semiHidden/>
    <w:rsid w:val="00CB439A"/>
    <w:pPr>
      <w:spacing w:after="100"/>
      <w:ind w:left="1320"/>
    </w:pPr>
  </w:style>
  <w:style w:type="paragraph" w:styleId="Sisluet8">
    <w:name w:val="toc 8"/>
    <w:basedOn w:val="Normaali"/>
    <w:next w:val="Normaali"/>
    <w:autoRedefine/>
    <w:uiPriority w:val="39"/>
    <w:semiHidden/>
    <w:rsid w:val="00CB439A"/>
    <w:pPr>
      <w:spacing w:after="100"/>
      <w:ind w:left="1540"/>
    </w:pPr>
  </w:style>
  <w:style w:type="paragraph" w:styleId="Sisluet9">
    <w:name w:val="toc 9"/>
    <w:basedOn w:val="Normaali"/>
    <w:next w:val="Normaali"/>
    <w:autoRedefine/>
    <w:uiPriority w:val="39"/>
    <w:semiHidden/>
    <w:rsid w:val="00CB439A"/>
    <w:pPr>
      <w:spacing w:after="100"/>
      <w:ind w:left="1760"/>
    </w:pPr>
  </w:style>
  <w:style w:type="character" w:styleId="Hienovarainenviittaus">
    <w:name w:val="Subtle Reference"/>
    <w:basedOn w:val="Kappaleenoletusfontti"/>
    <w:uiPriority w:val="31"/>
    <w:semiHidden/>
    <w:qFormat/>
    <w:rsid w:val="00CB439A"/>
    <w:rPr>
      <w:rFonts w:ascii="Calibri" w:hAnsi="Calibri" w:cs="Calibri"/>
      <w:smallCaps/>
      <w:color w:val="5A5A5A" w:themeColor="text1" w:themeTint="A5"/>
    </w:rPr>
  </w:style>
  <w:style w:type="character" w:styleId="Hienovarainenkorostus">
    <w:name w:val="Subtle Emphasis"/>
    <w:basedOn w:val="Kappaleenoletusfontti"/>
    <w:uiPriority w:val="19"/>
    <w:semiHidden/>
    <w:qFormat/>
    <w:rsid w:val="00CB439A"/>
    <w:rPr>
      <w:rFonts w:ascii="Calibri" w:hAnsi="Calibri" w:cs="Calibri"/>
      <w:i/>
      <w:iCs/>
      <w:color w:val="404040" w:themeColor="text1" w:themeTint="BF"/>
    </w:rPr>
  </w:style>
  <w:style w:type="table" w:styleId="TaulukkoPerus">
    <w:name w:val="Table Professional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Normaaliluettelo1">
    <w:name w:val="Medium List 1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Normaaliluettelo1-korostus1">
    <w:name w:val="Medium List 1 Accent 1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Normaaliluettelo1-korostus2">
    <w:name w:val="Medium List 1 Accent 2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Normaaliluettelo1-korostus3">
    <w:name w:val="Medium List 1 Accent 3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Normaaliluettelo1-korostus4">
    <w:name w:val="Medium List 1 Accent 4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Normaaliluettelo1-korostus5">
    <w:name w:val="Medium List 1 Accent 5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Normaaliluettelo1-korostus6">
    <w:name w:val="Medium List 1 Accent 6"/>
    <w:basedOn w:val="Normaalitaulukko"/>
    <w:uiPriority w:val="65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Normaaliluettelo2">
    <w:name w:val="Medium List 2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1">
    <w:name w:val="Medium List 2 Accent 1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2">
    <w:name w:val="Medium List 2 Accent 2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3">
    <w:name w:val="Medium List 2 Accent 3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4">
    <w:name w:val="Medium List 2 Accent 4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5">
    <w:name w:val="Medium List 2 Accent 5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luettelo2-korostus6">
    <w:name w:val="Medium List 2 Accent 6"/>
    <w:basedOn w:val="Normaalitaulukko"/>
    <w:uiPriority w:val="66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Normaalivarjostus1">
    <w:name w:val="Medium Shading 1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1">
    <w:name w:val="Medium Shading 1 Accent 1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2">
    <w:name w:val="Medium Shading 1 Accent 2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3">
    <w:name w:val="Medium Shading 1 Accent 3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4">
    <w:name w:val="Medium Shading 1 Accent 4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5">
    <w:name w:val="Medium Shading 1 Accent 5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1-korostus6">
    <w:name w:val="Medium Shading 1 Accent 6"/>
    <w:basedOn w:val="Normaalitaulukko"/>
    <w:uiPriority w:val="63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Normaalivarjostus2">
    <w:name w:val="Medium Shading 2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1">
    <w:name w:val="Medium Shading 2 Accent 1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2">
    <w:name w:val="Medium Shading 2 Accent 2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3">
    <w:name w:val="Medium Shading 2 Accent 3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4">
    <w:name w:val="Medium Shading 2 Accent 4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5">
    <w:name w:val="Medium Shading 2 Accent 5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varjostus2-korostus6">
    <w:name w:val="Medium Shading 2 Accent 6"/>
    <w:basedOn w:val="Normaalitaulukko"/>
    <w:uiPriority w:val="64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Normaaliruudukko1">
    <w:name w:val="Medium Grid 1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Normaaliruudukko1-korostus1">
    <w:name w:val="Medium Grid 1 Accent 1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Normaaliruudukko1-korostus2">
    <w:name w:val="Medium Grid 1 Accent 2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Normaaliruudukko1-korostus3">
    <w:name w:val="Medium Grid 1 Accent 3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Normaaliruudukko1-korostus4">
    <w:name w:val="Medium Grid 1 Accent 4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Normaaliruudukko1-korostus5">
    <w:name w:val="Medium Grid 1 Accent 5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Normaaliruudukko1-korostus6">
    <w:name w:val="Medium Grid 1 Accent 6"/>
    <w:basedOn w:val="Normaalitaulukko"/>
    <w:uiPriority w:val="67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Normaaliruudukko2">
    <w:name w:val="Medium Grid 2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1">
    <w:name w:val="Medium Grid 2 Accent 1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2">
    <w:name w:val="Medium Grid 2 Accent 2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3">
    <w:name w:val="Medium Grid 2 Accent 3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4">
    <w:name w:val="Medium Grid 2 Accent 4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5">
    <w:name w:val="Medium Grid 2 Accent 5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2-korostus6">
    <w:name w:val="Medium Grid 2 Accent 6"/>
    <w:basedOn w:val="Normaalitaulukko"/>
    <w:uiPriority w:val="68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Normaaliruudukko3">
    <w:name w:val="Medium Grid 3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Normaaliruudukko3-korostus1">
    <w:name w:val="Medium Grid 3 Accent 1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Normaaliruudukko3-korostus2">
    <w:name w:val="Medium Grid 3 Accent 2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Normaaliruudukko3-korostus3">
    <w:name w:val="Medium Grid 3 Accent 3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Normaaliruudukko3-korostus4">
    <w:name w:val="Medium Grid 3 Accent 4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Normaaliruudukko3-korostus5">
    <w:name w:val="Medium Grid 3 Accent 5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Normaaliruudukko3-korostus6">
    <w:name w:val="Medium Grid 3 Accent 6"/>
    <w:basedOn w:val="Normaalitaulukko"/>
    <w:uiPriority w:val="69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hdeluettelo">
    <w:name w:val="Bibliography"/>
    <w:basedOn w:val="Normaali"/>
    <w:next w:val="Normaali"/>
    <w:uiPriority w:val="37"/>
    <w:semiHidden/>
    <w:unhideWhenUsed/>
    <w:rsid w:val="00CB439A"/>
  </w:style>
  <w:style w:type="character" w:styleId="Kirjannimike">
    <w:name w:val="Book Title"/>
    <w:basedOn w:val="Kappaleenoletusfontti"/>
    <w:uiPriority w:val="33"/>
    <w:semiHidden/>
    <w:qFormat/>
    <w:rsid w:val="00CB439A"/>
    <w:rPr>
      <w:rFonts w:ascii="Calibri" w:hAnsi="Calibri" w:cs="Calibri"/>
      <w:b/>
      <w:bCs/>
      <w:i/>
      <w:iCs/>
      <w:spacing w:val="5"/>
    </w:rPr>
  </w:style>
  <w:style w:type="character" w:styleId="Aihetunniste">
    <w:name w:val="Hashtag"/>
    <w:basedOn w:val="Kappaleenoletusfontti"/>
    <w:uiPriority w:val="99"/>
    <w:semiHidden/>
    <w:unhideWhenUsed/>
    <w:rsid w:val="00CB439A"/>
    <w:rPr>
      <w:rFonts w:ascii="Calibri" w:hAnsi="Calibri" w:cs="Calibri"/>
      <w:color w:val="2B579A"/>
      <w:shd w:val="clear" w:color="auto" w:fill="E1DFDD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CB43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CB439A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ulukkoKlassinen">
    <w:name w:val="Table Elegant"/>
    <w:basedOn w:val="Normaalitaulukko"/>
    <w:uiPriority w:val="99"/>
    <w:semiHidden/>
    <w:unhideWhenUsed/>
    <w:rsid w:val="00CB439A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uettelo">
    <w:name w:val="List"/>
    <w:basedOn w:val="Normaali"/>
    <w:uiPriority w:val="99"/>
    <w:semiHidden/>
    <w:unhideWhenUsed/>
    <w:rsid w:val="00CB439A"/>
    <w:pPr>
      <w:ind w:left="360" w:hanging="360"/>
      <w:contextualSpacing/>
    </w:pPr>
  </w:style>
  <w:style w:type="paragraph" w:styleId="Luettelo2">
    <w:name w:val="List 2"/>
    <w:basedOn w:val="Normaali"/>
    <w:uiPriority w:val="99"/>
    <w:semiHidden/>
    <w:unhideWhenUsed/>
    <w:rsid w:val="00CB439A"/>
    <w:pPr>
      <w:ind w:left="720" w:hanging="360"/>
      <w:contextualSpacing/>
    </w:pPr>
  </w:style>
  <w:style w:type="paragraph" w:styleId="Luettelo3">
    <w:name w:val="List 3"/>
    <w:basedOn w:val="Normaali"/>
    <w:uiPriority w:val="99"/>
    <w:semiHidden/>
    <w:unhideWhenUsed/>
    <w:rsid w:val="00CB439A"/>
    <w:pPr>
      <w:ind w:left="1080" w:hanging="360"/>
      <w:contextualSpacing/>
    </w:pPr>
  </w:style>
  <w:style w:type="paragraph" w:styleId="Luettelo4">
    <w:name w:val="List 4"/>
    <w:basedOn w:val="Normaali"/>
    <w:uiPriority w:val="99"/>
    <w:semiHidden/>
    <w:unhideWhenUsed/>
    <w:rsid w:val="00CB439A"/>
    <w:pPr>
      <w:ind w:left="1440" w:hanging="360"/>
      <w:contextualSpacing/>
    </w:pPr>
  </w:style>
  <w:style w:type="paragraph" w:styleId="Luettelo5">
    <w:name w:val="List 5"/>
    <w:basedOn w:val="Normaali"/>
    <w:uiPriority w:val="99"/>
    <w:semiHidden/>
    <w:unhideWhenUsed/>
    <w:rsid w:val="00CB439A"/>
    <w:pPr>
      <w:ind w:left="1800" w:hanging="360"/>
      <w:contextualSpacing/>
    </w:pPr>
  </w:style>
  <w:style w:type="table" w:styleId="TaulukkoLuettelo1">
    <w:name w:val="Table List 1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uiPriority w:val="99"/>
    <w:semiHidden/>
    <w:unhideWhenUsed/>
    <w:rsid w:val="00CB439A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5">
    <w:name w:val="Table List 5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Luettelo7">
    <w:name w:val="Table List 7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Luettelo8">
    <w:name w:val="Table List 8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Jatkoluettelo">
    <w:name w:val="List Continue"/>
    <w:basedOn w:val="Normaali"/>
    <w:uiPriority w:val="99"/>
    <w:semiHidden/>
    <w:unhideWhenUsed/>
    <w:rsid w:val="00CB439A"/>
    <w:pPr>
      <w:spacing w:after="120"/>
      <w:ind w:left="360"/>
      <w:contextualSpacing/>
    </w:pPr>
  </w:style>
  <w:style w:type="paragraph" w:styleId="Jatkoluettelo2">
    <w:name w:val="List Continue 2"/>
    <w:basedOn w:val="Normaali"/>
    <w:uiPriority w:val="99"/>
    <w:semiHidden/>
    <w:unhideWhenUsed/>
    <w:rsid w:val="00CB439A"/>
    <w:pPr>
      <w:spacing w:after="120"/>
      <w:ind w:left="720"/>
      <w:contextualSpacing/>
    </w:pPr>
  </w:style>
  <w:style w:type="paragraph" w:styleId="Jatkoluettelo3">
    <w:name w:val="List Continue 3"/>
    <w:basedOn w:val="Normaali"/>
    <w:uiPriority w:val="99"/>
    <w:semiHidden/>
    <w:unhideWhenUsed/>
    <w:rsid w:val="00CB439A"/>
    <w:pPr>
      <w:spacing w:after="120"/>
      <w:ind w:left="1080"/>
      <w:contextualSpacing/>
    </w:pPr>
  </w:style>
  <w:style w:type="paragraph" w:styleId="Jatkoluettelo4">
    <w:name w:val="List Continue 4"/>
    <w:basedOn w:val="Normaali"/>
    <w:uiPriority w:val="99"/>
    <w:semiHidden/>
    <w:unhideWhenUsed/>
    <w:rsid w:val="00CB439A"/>
    <w:pPr>
      <w:spacing w:after="120"/>
      <w:ind w:left="1440"/>
      <w:contextualSpacing/>
    </w:pPr>
  </w:style>
  <w:style w:type="paragraph" w:styleId="Jatkoluettelo5">
    <w:name w:val="List Continue 5"/>
    <w:basedOn w:val="Normaali"/>
    <w:uiPriority w:val="99"/>
    <w:semiHidden/>
    <w:unhideWhenUsed/>
    <w:rsid w:val="00CB439A"/>
    <w:pPr>
      <w:spacing w:after="120"/>
      <w:ind w:left="1800"/>
      <w:contextualSpacing/>
    </w:pPr>
  </w:style>
  <w:style w:type="paragraph" w:styleId="Numeroituluettelo">
    <w:name w:val="List Number"/>
    <w:basedOn w:val="Normaali"/>
    <w:uiPriority w:val="99"/>
    <w:semiHidden/>
    <w:unhideWhenUsed/>
    <w:rsid w:val="00CB439A"/>
    <w:pPr>
      <w:numPr>
        <w:numId w:val="6"/>
      </w:numPr>
      <w:contextualSpacing/>
    </w:pPr>
  </w:style>
  <w:style w:type="paragraph" w:styleId="Numeroituluettelo2">
    <w:name w:val="List Number 2"/>
    <w:basedOn w:val="Normaali"/>
    <w:uiPriority w:val="99"/>
    <w:semiHidden/>
    <w:unhideWhenUsed/>
    <w:rsid w:val="00CB439A"/>
    <w:pPr>
      <w:numPr>
        <w:numId w:val="7"/>
      </w:numPr>
      <w:contextualSpacing/>
    </w:pPr>
  </w:style>
  <w:style w:type="paragraph" w:styleId="Numeroituluettelo3">
    <w:name w:val="List Number 3"/>
    <w:basedOn w:val="Normaali"/>
    <w:uiPriority w:val="99"/>
    <w:semiHidden/>
    <w:unhideWhenUsed/>
    <w:rsid w:val="00CB439A"/>
    <w:pPr>
      <w:numPr>
        <w:numId w:val="8"/>
      </w:numPr>
      <w:contextualSpacing/>
    </w:pPr>
  </w:style>
  <w:style w:type="paragraph" w:styleId="Numeroituluettelo4">
    <w:name w:val="List Number 4"/>
    <w:basedOn w:val="Normaali"/>
    <w:uiPriority w:val="99"/>
    <w:semiHidden/>
    <w:unhideWhenUsed/>
    <w:rsid w:val="00CB439A"/>
    <w:pPr>
      <w:numPr>
        <w:numId w:val="9"/>
      </w:numPr>
      <w:contextualSpacing/>
    </w:pPr>
  </w:style>
  <w:style w:type="paragraph" w:styleId="Numeroituluettelo5">
    <w:name w:val="List Number 5"/>
    <w:basedOn w:val="Normaali"/>
    <w:uiPriority w:val="99"/>
    <w:semiHidden/>
    <w:unhideWhenUsed/>
    <w:rsid w:val="00CB439A"/>
    <w:pPr>
      <w:numPr>
        <w:numId w:val="10"/>
      </w:numPr>
      <w:contextualSpacing/>
    </w:pPr>
  </w:style>
  <w:style w:type="paragraph" w:styleId="Merkittyluettelo2">
    <w:name w:val="List Bullet 2"/>
    <w:basedOn w:val="Normaali"/>
    <w:uiPriority w:val="99"/>
    <w:semiHidden/>
    <w:unhideWhenUsed/>
    <w:rsid w:val="00CB439A"/>
    <w:pPr>
      <w:numPr>
        <w:numId w:val="11"/>
      </w:numPr>
      <w:contextualSpacing/>
    </w:pPr>
  </w:style>
  <w:style w:type="paragraph" w:styleId="Merkittyluettelo3">
    <w:name w:val="List Bullet 3"/>
    <w:basedOn w:val="Normaali"/>
    <w:uiPriority w:val="99"/>
    <w:semiHidden/>
    <w:unhideWhenUsed/>
    <w:rsid w:val="00CB439A"/>
    <w:pPr>
      <w:numPr>
        <w:numId w:val="12"/>
      </w:numPr>
      <w:contextualSpacing/>
    </w:pPr>
  </w:style>
  <w:style w:type="paragraph" w:styleId="Merkittyluettelo4">
    <w:name w:val="List Bullet 4"/>
    <w:basedOn w:val="Normaali"/>
    <w:uiPriority w:val="99"/>
    <w:semiHidden/>
    <w:unhideWhenUsed/>
    <w:rsid w:val="00CB439A"/>
    <w:pPr>
      <w:numPr>
        <w:numId w:val="13"/>
      </w:numPr>
      <w:contextualSpacing/>
    </w:pPr>
  </w:style>
  <w:style w:type="paragraph" w:styleId="Merkittyluettelo5">
    <w:name w:val="List Bullet 5"/>
    <w:basedOn w:val="Normaali"/>
    <w:uiPriority w:val="99"/>
    <w:semiHidden/>
    <w:unhideWhenUsed/>
    <w:rsid w:val="00CB439A"/>
    <w:pPr>
      <w:numPr>
        <w:numId w:val="14"/>
      </w:numPr>
      <w:contextualSpacing/>
    </w:pPr>
  </w:style>
  <w:style w:type="table" w:styleId="TaulukkoPerinteinen1">
    <w:name w:val="Table Classic 1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uiPriority w:val="99"/>
    <w:semiHidden/>
    <w:unhideWhenUsed/>
    <w:rsid w:val="00CB439A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otsikkoluettelo">
    <w:name w:val="table of figures"/>
    <w:basedOn w:val="Normaali"/>
    <w:next w:val="Normaali"/>
    <w:uiPriority w:val="99"/>
    <w:semiHidden/>
    <w:unhideWhenUsed/>
    <w:rsid w:val="00CB439A"/>
    <w:pPr>
      <w:spacing w:after="0"/>
    </w:pPr>
  </w:style>
  <w:style w:type="paragraph" w:styleId="Makroteksti">
    <w:name w:val="macro"/>
    <w:link w:val="MakrotekstiChar"/>
    <w:uiPriority w:val="99"/>
    <w:semiHidden/>
    <w:unhideWhenUsed/>
    <w:rsid w:val="00CB43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nsolas" w:hAnsi="Consolas" w:cs="Calibri"/>
      <w:sz w:val="20"/>
      <w:szCs w:val="20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CB439A"/>
    <w:rPr>
      <w:rFonts w:ascii="Consolas" w:hAnsi="Consolas" w:cs="Calibri"/>
      <w:sz w:val="20"/>
      <w:szCs w:val="20"/>
    </w:rPr>
  </w:style>
  <w:style w:type="paragraph" w:styleId="Kirjekuorenpalautusosoite">
    <w:name w:val="envelope return"/>
    <w:basedOn w:val="Normaali"/>
    <w:uiPriority w:val="99"/>
    <w:semiHidden/>
    <w:unhideWhenUsed/>
    <w:rsid w:val="00CB439A"/>
    <w:pPr>
      <w:spacing w:after="0" w:line="240" w:lineRule="auto"/>
    </w:pPr>
    <w:rPr>
      <w:rFonts w:ascii="Calibri Light" w:eastAsiaTheme="majorEastAsia" w:hAnsi="Calibri Light" w:cs="Calibri Light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CB439A"/>
    <w:rPr>
      <w:rFonts w:ascii="Calibri" w:hAnsi="Calibri" w:cs="Calibri"/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CB439A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CB439A"/>
    <w:rPr>
      <w:rFonts w:ascii="Calibri" w:hAnsi="Calibri" w:cs="Calibri"/>
      <w:sz w:val="20"/>
      <w:szCs w:val="20"/>
    </w:rPr>
  </w:style>
  <w:style w:type="paragraph" w:styleId="Lhdeviiteluettelo">
    <w:name w:val="table of authorities"/>
    <w:basedOn w:val="Normaali"/>
    <w:next w:val="Normaali"/>
    <w:uiPriority w:val="99"/>
    <w:semiHidden/>
    <w:unhideWhenUsed/>
    <w:rsid w:val="00CB439A"/>
    <w:pPr>
      <w:spacing w:after="0"/>
      <w:ind w:left="220" w:hanging="220"/>
    </w:pPr>
  </w:style>
  <w:style w:type="paragraph" w:styleId="Lhdeluettelonotsikko">
    <w:name w:val="toa heading"/>
    <w:basedOn w:val="Normaali"/>
    <w:next w:val="Normaali"/>
    <w:uiPriority w:val="99"/>
    <w:semiHidden/>
    <w:unhideWhenUsed/>
    <w:rsid w:val="00CB439A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paragraph" w:styleId="Lainaus">
    <w:name w:val="Quote"/>
    <w:basedOn w:val="Normaali"/>
    <w:next w:val="Normaali"/>
    <w:link w:val="LainausChar"/>
    <w:uiPriority w:val="29"/>
    <w:semiHidden/>
    <w:qFormat/>
    <w:rsid w:val="00CB439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semiHidden/>
    <w:rsid w:val="00CB439A"/>
    <w:rPr>
      <w:rFonts w:ascii="Calibri" w:hAnsi="Calibri" w:cs="Calibri"/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semiHidden/>
    <w:qFormat/>
    <w:rsid w:val="00CB439A"/>
    <w:rPr>
      <w:rFonts w:ascii="Calibri" w:hAnsi="Calibri" w:cs="Calibri"/>
      <w:i/>
      <w:iCs/>
    </w:rPr>
  </w:style>
  <w:style w:type="table" w:styleId="Vriksluettelo">
    <w:name w:val="Colorful List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-korostus1">
    <w:name w:val="Colorful List Accent 1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luettelo-korostus2">
    <w:name w:val="Colorful List Accent 2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luettelo-korostus3">
    <w:name w:val="Colorful List Accent 3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-korostus4">
    <w:name w:val="Colorful List Accent 4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-korostus5">
    <w:name w:val="Colorful List Accent 5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luettelo-korostus6">
    <w:name w:val="Colorful List Accent 6"/>
    <w:basedOn w:val="Normaalitaulukko"/>
    <w:uiPriority w:val="72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ulukkoVriks1">
    <w:name w:val="Table Colorful 1"/>
    <w:basedOn w:val="Normaalitaulukko"/>
    <w:uiPriority w:val="99"/>
    <w:semiHidden/>
    <w:unhideWhenUsed/>
    <w:rsid w:val="00CB439A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uiPriority w:val="99"/>
    <w:semiHidden/>
    <w:unhideWhenUsed/>
    <w:rsid w:val="00CB439A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3">
    <w:name w:val="Table Colorful 3"/>
    <w:basedOn w:val="Normaalitaulukko"/>
    <w:uiPriority w:val="99"/>
    <w:semiHidden/>
    <w:unhideWhenUsed/>
    <w:rsid w:val="00CB439A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riksvarjostus">
    <w:name w:val="Colorful Shading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1">
    <w:name w:val="Colorful Shading Accent 1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2">
    <w:name w:val="Colorful Shading Accent 2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3">
    <w:name w:val="Colorful Shading Accent 3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varjostus-korostus4">
    <w:name w:val="Colorful Shading Accent 4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5">
    <w:name w:val="Colorful Shading Accent 5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varjostus-korostus6">
    <w:name w:val="Colorful Shading Accent 6"/>
    <w:basedOn w:val="Normaalitaulukko"/>
    <w:uiPriority w:val="71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iksruudukko">
    <w:name w:val="Colorful Grid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iksruudukko-korostus1">
    <w:name w:val="Colorful Grid Accent 1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Vriksruudukko-korostus2">
    <w:name w:val="Colorful Grid Accent 2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Vriksruudukko-korostus3">
    <w:name w:val="Colorful Grid Accent 3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iksruudukko-korostus4">
    <w:name w:val="Colorful Grid Accent 4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Vriksruudukko-korostus5">
    <w:name w:val="Colorful Grid Accent 5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Vriksruudukko-korostus6">
    <w:name w:val="Colorful Grid Accent 6"/>
    <w:basedOn w:val="Normaalitaulukko"/>
    <w:uiPriority w:val="73"/>
    <w:semiHidden/>
    <w:unhideWhenUsed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B439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B439A"/>
    <w:rPr>
      <w:rFonts w:ascii="Calibri" w:hAnsi="Calibri" w:cs="Calibri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CB439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CB439A"/>
    <w:rPr>
      <w:rFonts w:ascii="Calibri" w:hAnsi="Calibri" w:cs="Calibri"/>
      <w:b/>
      <w:bCs/>
      <w:sz w:val="20"/>
      <w:szCs w:val="20"/>
    </w:rPr>
  </w:style>
  <w:style w:type="character" w:styleId="Kommentinviite">
    <w:name w:val="annotation reference"/>
    <w:basedOn w:val="Kappaleenoletusfontti"/>
    <w:uiPriority w:val="99"/>
    <w:semiHidden/>
    <w:unhideWhenUsed/>
    <w:rsid w:val="00CB439A"/>
    <w:rPr>
      <w:rFonts w:ascii="Calibri" w:hAnsi="Calibri" w:cs="Calibri"/>
      <w:sz w:val="16"/>
      <w:szCs w:val="16"/>
    </w:rPr>
  </w:style>
  <w:style w:type="paragraph" w:styleId="Kirjekuorenosoite">
    <w:name w:val="envelope address"/>
    <w:basedOn w:val="Normaali"/>
    <w:uiPriority w:val="99"/>
    <w:semiHidden/>
    <w:unhideWhenUsed/>
    <w:rsid w:val="00CB439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libri Light" w:eastAsiaTheme="majorEastAsia" w:hAnsi="Calibri Light" w:cs="Calibri Light"/>
      <w:sz w:val="24"/>
      <w:szCs w:val="24"/>
    </w:rPr>
  </w:style>
  <w:style w:type="paragraph" w:styleId="Lohkoteksti">
    <w:name w:val="Block Text"/>
    <w:basedOn w:val="Normaali"/>
    <w:uiPriority w:val="99"/>
    <w:semiHidden/>
    <w:unhideWhenUsed/>
    <w:rsid w:val="00CB439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CB439A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CB439A"/>
    <w:rPr>
      <w:rFonts w:ascii="Microsoft YaHei UI" w:eastAsia="Microsoft YaHei UI" w:hAnsi="Microsoft YaHei UI" w:cs="Calibri"/>
      <w:sz w:val="18"/>
      <w:szCs w:val="1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B439A"/>
    <w:rPr>
      <w:rFonts w:ascii="Calibri Light" w:eastAsiaTheme="majorEastAsia" w:hAnsi="Calibri Light" w:cs="Calibri Light"/>
      <w:color w:val="1F3763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B439A"/>
    <w:rPr>
      <w:rFonts w:ascii="Calibri Light" w:eastAsiaTheme="majorEastAsia" w:hAnsi="Calibri Light" w:cs="Calibri Light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B439A"/>
    <w:rPr>
      <w:rFonts w:ascii="Calibri Light" w:eastAsiaTheme="majorEastAsia" w:hAnsi="Calibri Light" w:cs="Calibri Light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B439A"/>
    <w:rPr>
      <w:rFonts w:ascii="Calibri Light" w:eastAsiaTheme="majorEastAsia" w:hAnsi="Calibri Light" w:cs="Calibri Light"/>
      <w:color w:val="1F3763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B439A"/>
    <w:rPr>
      <w:rFonts w:ascii="Calibri Light" w:eastAsiaTheme="majorEastAsia" w:hAnsi="Calibri Light" w:cs="Calibri Light"/>
      <w:i/>
      <w:iCs/>
      <w:color w:val="1F3763" w:themeColor="accent1" w:themeShade="7F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B439A"/>
    <w:rPr>
      <w:rFonts w:ascii="Calibri Light" w:eastAsiaTheme="majorEastAsia" w:hAnsi="Calibri Light" w:cs="Calibri Light"/>
      <w:color w:val="272727" w:themeColor="text1" w:themeTint="D8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B439A"/>
    <w:rPr>
      <w:rFonts w:ascii="Calibri Light" w:eastAsiaTheme="majorEastAsia" w:hAnsi="Calibri Light" w:cs="Calibri Light"/>
      <w:i/>
      <w:iCs/>
      <w:color w:val="272727" w:themeColor="text1" w:themeTint="D8"/>
      <w:sz w:val="21"/>
      <w:szCs w:val="21"/>
    </w:rPr>
  </w:style>
  <w:style w:type="numbering" w:styleId="Artikkeliosa">
    <w:name w:val="Outline List 3"/>
    <w:basedOn w:val="Eiluetteloa"/>
    <w:uiPriority w:val="99"/>
    <w:semiHidden/>
    <w:unhideWhenUsed/>
    <w:rsid w:val="00CB439A"/>
    <w:pPr>
      <w:numPr>
        <w:numId w:val="15"/>
      </w:numPr>
    </w:pPr>
  </w:style>
  <w:style w:type="table" w:styleId="Yksinkertainentaulukko1">
    <w:name w:val="Plain Table 1"/>
    <w:basedOn w:val="Normaalitaulukko"/>
    <w:uiPriority w:val="41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2">
    <w:name w:val="Plain Table 2"/>
    <w:basedOn w:val="Normaalitaulukko"/>
    <w:uiPriority w:val="42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Yksinkertainentaulukko3">
    <w:name w:val="Plain Table 3"/>
    <w:basedOn w:val="Normaalitaulukko"/>
    <w:uiPriority w:val="43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Yksinkertainentaulukko4">
    <w:name w:val="Plain Table 4"/>
    <w:basedOn w:val="Normaalitaulukko"/>
    <w:uiPriority w:val="44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Yksinkertainentaulukko5">
    <w:name w:val="Plain Table 5"/>
    <w:basedOn w:val="Normaalitaulukko"/>
    <w:uiPriority w:val="45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ivli">
    <w:name w:val="No Spacing"/>
    <w:uiPriority w:val="1"/>
    <w:semiHidden/>
    <w:qFormat/>
    <w:rsid w:val="00CB439A"/>
    <w:pPr>
      <w:spacing w:after="0" w:line="240" w:lineRule="auto"/>
      <w:jc w:val="both"/>
    </w:pPr>
    <w:rPr>
      <w:rFonts w:ascii="Calibri" w:hAnsi="Calibri" w:cs="Calibri"/>
    </w:rPr>
  </w:style>
  <w:style w:type="paragraph" w:styleId="Pivmr">
    <w:name w:val="Date"/>
    <w:basedOn w:val="Normaali"/>
    <w:next w:val="Normaali"/>
    <w:link w:val="PivmrChar"/>
    <w:uiPriority w:val="99"/>
    <w:unhideWhenUsed/>
    <w:rsid w:val="00CB439A"/>
  </w:style>
  <w:style w:type="character" w:customStyle="1" w:styleId="PivmrChar">
    <w:name w:val="Päivämäärä Char"/>
    <w:basedOn w:val="Kappaleenoletusfontti"/>
    <w:link w:val="Pivmr"/>
    <w:uiPriority w:val="99"/>
    <w:rsid w:val="00CB439A"/>
    <w:rPr>
      <w:rFonts w:ascii="Calibri" w:hAnsi="Calibri" w:cs="Calibri"/>
    </w:rPr>
  </w:style>
  <w:style w:type="character" w:styleId="Erottuvaviittaus">
    <w:name w:val="Intense Reference"/>
    <w:basedOn w:val="Kappaleenoletusfontti"/>
    <w:uiPriority w:val="32"/>
    <w:semiHidden/>
    <w:qFormat/>
    <w:rsid w:val="00CB439A"/>
    <w:rPr>
      <w:rFonts w:ascii="Calibri" w:hAnsi="Calibri" w:cs="Calibri"/>
      <w:b/>
      <w:bCs/>
      <w:smallCaps/>
      <w:color w:val="4472C4" w:themeColor="accent1"/>
      <w:spacing w:val="5"/>
    </w:rPr>
  </w:style>
  <w:style w:type="paragraph" w:styleId="Erottuvalainaus">
    <w:name w:val="Intense Quote"/>
    <w:basedOn w:val="Normaali"/>
    <w:next w:val="Normaali"/>
    <w:link w:val="ErottuvalainausChar"/>
    <w:uiPriority w:val="30"/>
    <w:semiHidden/>
    <w:qFormat/>
    <w:rsid w:val="00CB439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30"/>
    <w:semiHidden/>
    <w:rsid w:val="00CB439A"/>
    <w:rPr>
      <w:rFonts w:ascii="Calibri" w:hAnsi="Calibri" w:cs="Calibri"/>
      <w:i/>
      <w:iCs/>
      <w:color w:val="4472C4" w:themeColor="accent1"/>
    </w:rPr>
  </w:style>
  <w:style w:type="character" w:styleId="Voimakaskorostus">
    <w:name w:val="Intense Emphasis"/>
    <w:basedOn w:val="Kappaleenoletusfontti"/>
    <w:uiPriority w:val="21"/>
    <w:semiHidden/>
    <w:qFormat/>
    <w:rsid w:val="00CB439A"/>
    <w:rPr>
      <w:rFonts w:ascii="Calibri" w:hAnsi="Calibri" w:cs="Calibri"/>
      <w:i/>
      <w:iCs/>
      <w:color w:val="4472C4" w:themeColor="accent1"/>
    </w:rPr>
  </w:style>
  <w:style w:type="character" w:styleId="lyhyperlinkki">
    <w:name w:val="Smart Hyperlink"/>
    <w:basedOn w:val="Kappaleenoletusfontti"/>
    <w:uiPriority w:val="99"/>
    <w:semiHidden/>
    <w:unhideWhenUsed/>
    <w:rsid w:val="00CB439A"/>
    <w:rPr>
      <w:rFonts w:ascii="Calibri" w:hAnsi="Calibri" w:cs="Calibri"/>
      <w:u w:val="dotted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B439A"/>
    <w:rPr>
      <w:rFonts w:ascii="Calibri" w:hAnsi="Calibri" w:cs="Calibri"/>
      <w:color w:val="605E5C"/>
      <w:shd w:val="clear" w:color="auto" w:fill="E1DFDD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CB439A"/>
    <w:pPr>
      <w:spacing w:after="120"/>
    </w:p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CB439A"/>
    <w:rPr>
      <w:rFonts w:ascii="Calibri" w:hAnsi="Calibri" w:cs="Calibri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CB439A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CB439A"/>
    <w:rPr>
      <w:rFonts w:ascii="Calibri" w:hAnsi="Calibri" w:cs="Calibri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CB439A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CB439A"/>
    <w:rPr>
      <w:rFonts w:ascii="Calibri" w:hAnsi="Calibri" w:cs="Calibri"/>
      <w:sz w:val="16"/>
      <w:szCs w:val="16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CB439A"/>
    <w:pPr>
      <w:spacing w:after="120"/>
      <w:ind w:left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CB439A"/>
    <w:rPr>
      <w:rFonts w:ascii="Calibri" w:hAnsi="Calibri" w:cs="Calibri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CB439A"/>
    <w:pPr>
      <w:spacing w:after="120" w:line="480" w:lineRule="auto"/>
      <w:ind w:left="360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CB439A"/>
    <w:rPr>
      <w:rFonts w:ascii="Calibri" w:hAnsi="Calibri" w:cs="Calibri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CB439A"/>
    <w:pPr>
      <w:spacing w:after="120"/>
      <w:ind w:left="360"/>
    </w:pPr>
    <w:rPr>
      <w:sz w:val="16"/>
      <w:szCs w:val="16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CB439A"/>
    <w:rPr>
      <w:rFonts w:ascii="Calibri" w:hAnsi="Calibri" w:cs="Calibri"/>
      <w:sz w:val="16"/>
      <w:szCs w:val="16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CB439A"/>
    <w:pPr>
      <w:spacing w:after="160"/>
      <w:ind w:firstLine="360"/>
    </w:p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CB439A"/>
    <w:rPr>
      <w:rFonts w:ascii="Calibri" w:hAnsi="Calibri" w:cs="Calibri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CB439A"/>
    <w:pPr>
      <w:spacing w:after="160"/>
      <w:ind w:firstLine="360"/>
    </w:p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CB439A"/>
    <w:rPr>
      <w:rFonts w:ascii="Calibri" w:hAnsi="Calibri" w:cs="Calibri"/>
    </w:rPr>
  </w:style>
  <w:style w:type="paragraph" w:styleId="Vakiosisennys">
    <w:name w:val="Normal Indent"/>
    <w:basedOn w:val="Normaali"/>
    <w:uiPriority w:val="99"/>
    <w:semiHidden/>
    <w:unhideWhenUsed/>
    <w:rsid w:val="00CB439A"/>
    <w:pPr>
      <w:ind w:left="720"/>
    </w:p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CB439A"/>
    <w:pPr>
      <w:spacing w:after="0" w:line="240" w:lineRule="auto"/>
    </w:p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CB439A"/>
    <w:rPr>
      <w:rFonts w:ascii="Calibri" w:hAnsi="Calibri" w:cs="Calibri"/>
    </w:rPr>
  </w:style>
  <w:style w:type="table" w:styleId="TaulukkoModerni">
    <w:name w:val="Table Contemporary"/>
    <w:basedOn w:val="Normaalitaulukko"/>
    <w:uiPriority w:val="99"/>
    <w:semiHidden/>
    <w:unhideWhenUsed/>
    <w:rsid w:val="00CB439A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aalealuettelo">
    <w:name w:val="Light List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aalealuettelo-korostus1">
    <w:name w:val="Light List Accent 1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Vaalealuettelo-korostus2">
    <w:name w:val="Light List Accent 2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aalealuettelo-korostus3">
    <w:name w:val="Light List Accent 3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aalealuettelo-korostus4">
    <w:name w:val="Light List Accent 4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aalealuettelo-korostus5">
    <w:name w:val="Light List Accent 5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Vaalealuettelo-korostus6">
    <w:name w:val="Light List Accent 6"/>
    <w:basedOn w:val="Normaalitaulukko"/>
    <w:uiPriority w:val="61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aaleavarjostus">
    <w:name w:val="Light Shading"/>
    <w:basedOn w:val="Normaalitaulukko"/>
    <w:uiPriority w:val="60"/>
    <w:semiHidden/>
    <w:unhideWhenUsed/>
    <w:rsid w:val="00CB43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aaleavarjostus-korostus1">
    <w:name w:val="Light Shading Accent 1"/>
    <w:basedOn w:val="Normaalitaulukko"/>
    <w:uiPriority w:val="60"/>
    <w:semiHidden/>
    <w:unhideWhenUsed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Vaaleavarjostus-korostus2">
    <w:name w:val="Light Shading Accent 2"/>
    <w:basedOn w:val="Normaalitaulukko"/>
    <w:uiPriority w:val="60"/>
    <w:semiHidden/>
    <w:unhideWhenUsed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aaleavarjostus-korostus3">
    <w:name w:val="Light Shading Accent 3"/>
    <w:basedOn w:val="Normaalitaulukko"/>
    <w:uiPriority w:val="60"/>
    <w:semiHidden/>
    <w:unhideWhenUsed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aaleavarjostus-korostus4">
    <w:name w:val="Light Shading Accent 4"/>
    <w:basedOn w:val="Normaalitaulukko"/>
    <w:uiPriority w:val="60"/>
    <w:semiHidden/>
    <w:unhideWhenUsed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aaleavarjostus-korostus5">
    <w:name w:val="Light Shading Accent 5"/>
    <w:basedOn w:val="Normaalitaulukko"/>
    <w:uiPriority w:val="60"/>
    <w:semiHidden/>
    <w:unhideWhenUsed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Vaaleavarjostus-korostus6">
    <w:name w:val="Light Shading Accent 6"/>
    <w:basedOn w:val="Normaalitaulukko"/>
    <w:uiPriority w:val="60"/>
    <w:semiHidden/>
    <w:unhideWhenUsed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aalearuudukko">
    <w:name w:val="Light Grid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aalearuudukko-korostus1">
    <w:name w:val="Light Grid Accent 1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Vaalearuudukko-korostus2">
    <w:name w:val="Light Grid Accent 2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aalearuudukko-korostus3">
    <w:name w:val="Light Grid Accent 3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aalearuudukko-korostus4">
    <w:name w:val="Light Grid Accent 4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aalearuudukko-korostus5">
    <w:name w:val="Light Grid Accent 5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Vaalearuudukko-korostus6">
    <w:name w:val="Light Grid Accent 6"/>
    <w:basedOn w:val="Normaalitaulukko"/>
    <w:uiPriority w:val="62"/>
    <w:semiHidden/>
    <w:unhideWhenUsed/>
    <w:rsid w:val="00CB439A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Tummaluettelo">
    <w:name w:val="Dark List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maluettelo-korostus1">
    <w:name w:val="Dark List Accent 1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Tummaluettelo-korostus2">
    <w:name w:val="Dark List Accent 2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ummaluettelo-korostus3">
    <w:name w:val="Dark List Accent 3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ummaluettelo-korostus4">
    <w:name w:val="Dark List Accent 4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ummaluettelo-korostus5">
    <w:name w:val="Dark List Accent 5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Tummaluettelo-korostus6">
    <w:name w:val="Dark List Accent 6"/>
    <w:basedOn w:val="Normaalitaulukko"/>
    <w:uiPriority w:val="70"/>
    <w:semiHidden/>
    <w:unhideWhenUsed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Vaalealuettelotaulukko1">
    <w:name w:val="List Table 1 Light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aalealuettelotaulukko1-korostus1">
    <w:name w:val="List Table 1 Light Accent 1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aalealuettelotaulukko1-korostus2">
    <w:name w:val="List Table 1 Light Accent 2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aalealuettelotaulukko1-korostus3">
    <w:name w:val="List Table 1 Light Accent 3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aalealuettelotaulukko1-korostus4">
    <w:name w:val="List Table 1 Light Accent 4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aalealuettelotaulukko1-korostus5">
    <w:name w:val="List Table 1 Light Accent 5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aalealuettelotaulukko1-korostus6">
    <w:name w:val="List Table 1 Light Accent 6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2">
    <w:name w:val="List Table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2-korostus1">
    <w:name w:val="List Table 2 Accent 1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uettelotaulukko2-korostus2">
    <w:name w:val="List Table 2 Accent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uettelotaulukko2-korostus3">
    <w:name w:val="List Table 2 Accent 3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2-korostus4">
    <w:name w:val="List Table 2 Accent 4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2-korostus5">
    <w:name w:val="List Table 2 Accent 5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uettelotaulukko2-korostus6">
    <w:name w:val="List Table 2 Accent 6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uettelotaulukko3">
    <w:name w:val="List Table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uettelotaulukko3-korostus1">
    <w:name w:val="List Table 3 Accent 1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uettelotaulukko3-korostus2">
    <w:name w:val="List Table 3 Accent 2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uettelotaulukko3-korostus3">
    <w:name w:val="List Table 3 Accent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uettelotaulukko3-korostus4">
    <w:name w:val="List Table 3 Accent 4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uettelotaulukko3-korostus5">
    <w:name w:val="List Table 3 Accent 5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Luettelotaulukko3-korostus6">
    <w:name w:val="List Table 3 Accent 6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uettelotaulukko4">
    <w:name w:val="List Table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uettelotaulukko4-korostus1">
    <w:name w:val="List Table 4 Accent 1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uettelotaulukko4-korostus2">
    <w:name w:val="List Table 4 Accent 2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uettelotaulukko4-korostus3">
    <w:name w:val="List Table 4 Accent 3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uettelotaulukko4-korostus4">
    <w:name w:val="List Table 4 Accent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uettelotaulukko4-korostus5">
    <w:name w:val="List Table 4 Accent 5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uettelotaulukko4-korostus6">
    <w:name w:val="List Table 4 Accent 6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luettelotaulukko5">
    <w:name w:val="List Table 5 Dark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1">
    <w:name w:val="List Table 5 Dark Accent 1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2">
    <w:name w:val="List Table 5 Dark Accent 2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3">
    <w:name w:val="List Table 5 Dark Accent 3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4">
    <w:name w:val="List Table 5 Dark Accent 4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5">
    <w:name w:val="List Table 5 Dark Accent 5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maluettelotaulukko5-korostus6">
    <w:name w:val="List Table 5 Dark Accent 6"/>
    <w:basedOn w:val="Normaalitaulukko"/>
    <w:uiPriority w:val="50"/>
    <w:rsid w:val="00CB43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Vriksluettelotaulukko6">
    <w:name w:val="List Table 6 Colorful"/>
    <w:basedOn w:val="Normaalitaulukko"/>
    <w:uiPriority w:val="51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luettelotaulukko6-korostus1">
    <w:name w:val="List Table 6 Colorful Accent 1"/>
    <w:basedOn w:val="Normaalitaulukko"/>
    <w:uiPriority w:val="51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luettelotaulukko6-korostus2">
    <w:name w:val="List Table 6 Colorful Accent 2"/>
    <w:basedOn w:val="Normaalitaulukko"/>
    <w:uiPriority w:val="51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luettelotaulukko6-korostus3">
    <w:name w:val="List Table 6 Colorful Accent 3"/>
    <w:basedOn w:val="Normaalitaulukko"/>
    <w:uiPriority w:val="51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luettelotaulukko6-korostus4">
    <w:name w:val="List Table 6 Colorful Accent 4"/>
    <w:basedOn w:val="Normaalitaulukko"/>
    <w:uiPriority w:val="51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luettelotaulukko6-korostus5">
    <w:name w:val="List Table 6 Colorful Accent 5"/>
    <w:basedOn w:val="Normaalitaulukko"/>
    <w:uiPriority w:val="51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luettelotaulukko6-korostus6">
    <w:name w:val="List Table 6 Colorful Accent 6"/>
    <w:basedOn w:val="Normaalitaulukko"/>
    <w:uiPriority w:val="51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luettelotaulukko7">
    <w:name w:val="List Table 7 Colorful"/>
    <w:basedOn w:val="Normaalitaulukko"/>
    <w:uiPriority w:val="52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1">
    <w:name w:val="List Table 7 Colorful Accent 1"/>
    <w:basedOn w:val="Normaalitaulukko"/>
    <w:uiPriority w:val="52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2">
    <w:name w:val="List Table 7 Colorful Accent 2"/>
    <w:basedOn w:val="Normaalitaulukko"/>
    <w:uiPriority w:val="52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3">
    <w:name w:val="List Table 7 Colorful Accent 3"/>
    <w:basedOn w:val="Normaalitaulukko"/>
    <w:uiPriority w:val="52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4">
    <w:name w:val="List Table 7 Colorful Accent 4"/>
    <w:basedOn w:val="Normaalitaulukko"/>
    <w:uiPriority w:val="52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5">
    <w:name w:val="List Table 7 Colorful Accent 5"/>
    <w:basedOn w:val="Normaalitaulukko"/>
    <w:uiPriority w:val="52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iksluettelotaulukko7-korostus6">
    <w:name w:val="List Table 7 Colorful Accent 6"/>
    <w:basedOn w:val="Normaalitaulukko"/>
    <w:uiPriority w:val="52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CB439A"/>
    <w:pPr>
      <w:spacing w:after="0" w:line="240" w:lineRule="auto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CB439A"/>
    <w:rPr>
      <w:rFonts w:ascii="Calibri" w:hAnsi="Calibri" w:cs="Calibri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CB439A"/>
  </w:style>
  <w:style w:type="character" w:customStyle="1" w:styleId="TervehdysChar">
    <w:name w:val="Tervehdys Char"/>
    <w:basedOn w:val="Kappaleenoletusfontti"/>
    <w:link w:val="Tervehdys"/>
    <w:uiPriority w:val="99"/>
    <w:semiHidden/>
    <w:rsid w:val="00CB439A"/>
    <w:rPr>
      <w:rFonts w:ascii="Calibri" w:hAnsi="Calibri" w:cs="Calibri"/>
    </w:rPr>
  </w:style>
  <w:style w:type="table" w:styleId="TaulukkoSarakkeet1">
    <w:name w:val="Table Columns 1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uiPriority w:val="99"/>
    <w:semiHidden/>
    <w:unhideWhenUsed/>
    <w:rsid w:val="00CB439A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Sarakkeet5">
    <w:name w:val="Table Columns 5"/>
    <w:basedOn w:val="Normaalitaulukko"/>
    <w:uiPriority w:val="99"/>
    <w:semiHidden/>
    <w:unhideWhenUsed/>
    <w:rsid w:val="00CB439A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lekirjoitus">
    <w:name w:val="Signature"/>
    <w:basedOn w:val="Normaali"/>
    <w:link w:val="AllekirjoitusChar"/>
    <w:uiPriority w:val="99"/>
    <w:semiHidden/>
    <w:unhideWhenUsed/>
    <w:rsid w:val="00CB439A"/>
    <w:pPr>
      <w:spacing w:after="0" w:line="240" w:lineRule="auto"/>
      <w:ind w:left="4320"/>
    </w:p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CB439A"/>
    <w:rPr>
      <w:rFonts w:ascii="Calibri" w:hAnsi="Calibri" w:cs="Calibri"/>
    </w:rPr>
  </w:style>
  <w:style w:type="table" w:styleId="TaulukkoYksinkertainen1">
    <w:name w:val="Table Simple 1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uiPriority w:val="99"/>
    <w:semiHidden/>
    <w:unhideWhenUsed/>
    <w:rsid w:val="00CB439A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Muotoiltu1">
    <w:name w:val="Table Subtle 1"/>
    <w:basedOn w:val="Normaalitaulukko"/>
    <w:uiPriority w:val="99"/>
    <w:semiHidden/>
    <w:unhideWhenUsed/>
    <w:rsid w:val="00CB439A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Muotoiltu2">
    <w:name w:val="Table Subtle 2"/>
    <w:basedOn w:val="Normaalitaulukko"/>
    <w:uiPriority w:val="99"/>
    <w:semiHidden/>
    <w:unhideWhenUsed/>
    <w:rsid w:val="00CB439A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akemisto1">
    <w:name w:val="index 1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220" w:hanging="220"/>
    </w:pPr>
  </w:style>
  <w:style w:type="paragraph" w:styleId="Hakemisto2">
    <w:name w:val="index 2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440" w:hanging="220"/>
    </w:pPr>
  </w:style>
  <w:style w:type="paragraph" w:styleId="Hakemisto3">
    <w:name w:val="index 3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660" w:hanging="220"/>
    </w:pPr>
  </w:style>
  <w:style w:type="paragraph" w:styleId="Hakemisto4">
    <w:name w:val="index 4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880" w:hanging="220"/>
    </w:pPr>
  </w:style>
  <w:style w:type="paragraph" w:styleId="Hakemisto5">
    <w:name w:val="index 5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100" w:hanging="220"/>
    </w:pPr>
  </w:style>
  <w:style w:type="paragraph" w:styleId="Hakemisto6">
    <w:name w:val="index 6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320" w:hanging="220"/>
    </w:pPr>
  </w:style>
  <w:style w:type="paragraph" w:styleId="Hakemisto7">
    <w:name w:val="index 7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540" w:hanging="220"/>
    </w:pPr>
  </w:style>
  <w:style w:type="paragraph" w:styleId="Hakemisto8">
    <w:name w:val="index 8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760" w:hanging="220"/>
    </w:pPr>
  </w:style>
  <w:style w:type="paragraph" w:styleId="Hakemisto9">
    <w:name w:val="index 9"/>
    <w:basedOn w:val="Normaali"/>
    <w:next w:val="Normaali"/>
    <w:autoRedefine/>
    <w:uiPriority w:val="99"/>
    <w:semiHidden/>
    <w:unhideWhenUsed/>
    <w:rsid w:val="00CB439A"/>
    <w:pPr>
      <w:spacing w:after="0" w:line="240" w:lineRule="auto"/>
      <w:ind w:left="1980" w:hanging="220"/>
    </w:pPr>
  </w:style>
  <w:style w:type="paragraph" w:styleId="Hakemistonotsikko">
    <w:name w:val="index heading"/>
    <w:basedOn w:val="Normaali"/>
    <w:next w:val="Hakemisto1"/>
    <w:uiPriority w:val="99"/>
    <w:semiHidden/>
    <w:unhideWhenUsed/>
    <w:rsid w:val="00CB439A"/>
    <w:rPr>
      <w:rFonts w:ascii="Calibri Light" w:eastAsiaTheme="majorEastAsia" w:hAnsi="Calibri Light" w:cs="Calibri Light"/>
      <w:b/>
      <w:bCs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CB43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CB439A"/>
    <w:rPr>
      <w:rFonts w:ascii="Consolas" w:hAnsi="Consolas" w:cs="Calibri"/>
      <w:sz w:val="21"/>
      <w:szCs w:val="21"/>
    </w:rPr>
  </w:style>
  <w:style w:type="paragraph" w:styleId="Lopetus">
    <w:name w:val="Closing"/>
    <w:basedOn w:val="Normaali"/>
    <w:link w:val="LopetusChar"/>
    <w:uiPriority w:val="99"/>
    <w:semiHidden/>
    <w:unhideWhenUsed/>
    <w:rsid w:val="00CB439A"/>
    <w:pPr>
      <w:spacing w:after="0" w:line="240" w:lineRule="auto"/>
      <w:ind w:left="432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CB439A"/>
    <w:rPr>
      <w:rFonts w:ascii="Calibri" w:hAnsi="Calibri" w:cs="Calibri"/>
    </w:rPr>
  </w:style>
  <w:style w:type="table" w:styleId="TaulukkoRuudukko">
    <w:name w:val="Table Grid"/>
    <w:basedOn w:val="Normaalitaulukko"/>
    <w:uiPriority w:val="39"/>
    <w:rsid w:val="00CB4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1">
    <w:name w:val="Table Grid 1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uiPriority w:val="99"/>
    <w:semiHidden/>
    <w:unhideWhenUsed/>
    <w:rsid w:val="00CB439A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3">
    <w:name w:val="Table Grid 3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uiPriority w:val="99"/>
    <w:semiHidden/>
    <w:unhideWhenUsed/>
    <w:rsid w:val="00CB439A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uiPriority w:val="99"/>
    <w:semiHidden/>
    <w:unhideWhenUsed/>
    <w:rsid w:val="00CB439A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uiPriority w:val="99"/>
    <w:semiHidden/>
    <w:unhideWhenUsed/>
    <w:rsid w:val="00CB439A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uiPriority w:val="99"/>
    <w:semiHidden/>
    <w:unhideWhenUsed/>
    <w:rsid w:val="00CB439A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aaleataulukkoruudukko">
    <w:name w:val="Grid Table Light"/>
    <w:basedOn w:val="Normaalitaulukko"/>
    <w:uiPriority w:val="40"/>
    <w:rsid w:val="00CB43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">
    <w:name w:val="Grid Table 1 Light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1">
    <w:name w:val="Grid Table 1 Light Accent 1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2">
    <w:name w:val="Grid Table 1 Light Accent 2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3">
    <w:name w:val="Grid Table 1 Light Accent 3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4">
    <w:name w:val="Grid Table 1 Light Accent 4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5">
    <w:name w:val="Grid Table 1 Light Accent 5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Vaalearuudukkotaulukko1-korostus6">
    <w:name w:val="Grid Table 1 Light Accent 6"/>
    <w:basedOn w:val="Normaalitaulukko"/>
    <w:uiPriority w:val="46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dukkotaulukko2">
    <w:name w:val="Grid Table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2-korostus1">
    <w:name w:val="Grid Table 2 Accent 1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udukkotaulukko2-korostus2">
    <w:name w:val="Grid Table 2 Accent 2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dukkotaulukko2-korostus3">
    <w:name w:val="Grid Table 2 Accent 3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2-korostus4">
    <w:name w:val="Grid Table 2 Accent 4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2-korostus5">
    <w:name w:val="Grid Table 2 Accent 5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udukkotaulukko2-korostus6">
    <w:name w:val="Grid Table 2 Accent 6"/>
    <w:basedOn w:val="Normaalitaulukko"/>
    <w:uiPriority w:val="47"/>
    <w:rsid w:val="00CB439A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udukkotaulukko3">
    <w:name w:val="Grid Table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dukkotaulukko3-korostus1">
    <w:name w:val="Grid Table 3 Accent 1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Ruudukkotaulukko3-korostus2">
    <w:name w:val="Grid Table 3 Accent 2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udukkotaulukko3-korostus3">
    <w:name w:val="Grid Table 3 Accent 3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udukkotaulukko3-korostus4">
    <w:name w:val="Grid Table 3 Accent 4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udukkotaulukko3-korostus5">
    <w:name w:val="Grid Table 3 Accent 5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Ruudukkotaulukko3-korostus6">
    <w:name w:val="Grid Table 3 Accent 6"/>
    <w:basedOn w:val="Normaalitaulukko"/>
    <w:uiPriority w:val="48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udukkotaulukko4">
    <w:name w:val="Grid Table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dukkotaulukko4-korostus1">
    <w:name w:val="Grid Table 4 Accent 1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Ruudukkotaulukko4-korostus2">
    <w:name w:val="Grid Table 4 Accent 2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dukkotaulukko4-korostus3">
    <w:name w:val="Grid Table 4 Accent 3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dukkotaulukko4-korostus4">
    <w:name w:val="Grid Table 4 Accent 4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dukkotaulukko4-korostus5">
    <w:name w:val="Grid Table 4 Accent 5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Ruudukkotaulukko4-korostus6">
    <w:name w:val="Grid Table 4 Accent 6"/>
    <w:basedOn w:val="Normaalitaulukko"/>
    <w:uiPriority w:val="49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maruudukkotaulukko5">
    <w:name w:val="Grid Table 5 Dark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maruudukkotaulukko5-korostus1">
    <w:name w:val="Grid Table 5 Dark Accent 1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ummaruudukkotaulukko5-korostus2">
    <w:name w:val="Grid Table 5 Dark Accent 2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ummaruudukkotaulukko5-korostus3">
    <w:name w:val="Grid Table 5 Dark Accent 3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ummaruudukkotaulukko5-korostus4">
    <w:name w:val="Grid Table 5 Dark Accent 4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ummaruudukkotaulukko5-korostus5">
    <w:name w:val="Grid Table 5 Dark Accent 5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ummaruudukkotaulukko5-korostus6">
    <w:name w:val="Grid Table 5 Dark Accent 6"/>
    <w:basedOn w:val="Normaalitaulukko"/>
    <w:uiPriority w:val="50"/>
    <w:rsid w:val="00CB43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riksruudukkotaulukko6">
    <w:name w:val="Grid Table 6 Colorful"/>
    <w:basedOn w:val="Normaalitaulukko"/>
    <w:uiPriority w:val="51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iksruudukkotaulukko6-korostus1">
    <w:name w:val="Grid Table 6 Colorful Accent 1"/>
    <w:basedOn w:val="Normaalitaulukko"/>
    <w:uiPriority w:val="51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Vriksruudukkotaulukko6-korostus2">
    <w:name w:val="Grid Table 6 Colorful Accent 2"/>
    <w:basedOn w:val="Normaalitaulukko"/>
    <w:uiPriority w:val="51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iksruudukkotaulukko6-korostus3">
    <w:name w:val="Grid Table 6 Colorful Accent 3"/>
    <w:basedOn w:val="Normaalitaulukko"/>
    <w:uiPriority w:val="51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iksruudukkotaulukko6-korostus4">
    <w:name w:val="Grid Table 6 Colorful Accent 4"/>
    <w:basedOn w:val="Normaalitaulukko"/>
    <w:uiPriority w:val="51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iksruudukkotaulukko6-korostus5">
    <w:name w:val="Grid Table 6 Colorful Accent 5"/>
    <w:basedOn w:val="Normaalitaulukko"/>
    <w:uiPriority w:val="51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Vriksruudukkotaulukko6-korostus6">
    <w:name w:val="Grid Table 6 Colorful Accent 6"/>
    <w:basedOn w:val="Normaalitaulukko"/>
    <w:uiPriority w:val="51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iksruudukkotaulukko7">
    <w:name w:val="Grid Table 7 Colorful"/>
    <w:basedOn w:val="Normaalitaulukko"/>
    <w:uiPriority w:val="52"/>
    <w:rsid w:val="00CB43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iksruudukkotaulukko7-korostus1">
    <w:name w:val="Grid Table 7 Colorful Accent 1"/>
    <w:basedOn w:val="Normaalitaulukko"/>
    <w:uiPriority w:val="52"/>
    <w:rsid w:val="00CB439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Vriksruudukkotaulukko7-korostus2">
    <w:name w:val="Grid Table 7 Colorful Accent 2"/>
    <w:basedOn w:val="Normaalitaulukko"/>
    <w:uiPriority w:val="52"/>
    <w:rsid w:val="00CB439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Vriksruudukkotaulukko7-korostus3">
    <w:name w:val="Grid Table 7 Colorful Accent 3"/>
    <w:basedOn w:val="Normaalitaulukko"/>
    <w:uiPriority w:val="52"/>
    <w:rsid w:val="00CB439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Vriksruudukkotaulukko7-korostus4">
    <w:name w:val="Grid Table 7 Colorful Accent 4"/>
    <w:basedOn w:val="Normaalitaulukko"/>
    <w:uiPriority w:val="52"/>
    <w:rsid w:val="00CB439A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Vriksruudukkotaulukko7-korostus5">
    <w:name w:val="Grid Table 7 Colorful Accent 5"/>
    <w:basedOn w:val="Normaalitaulukko"/>
    <w:uiPriority w:val="52"/>
    <w:rsid w:val="00CB439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Vriksruudukkotaulukko7-korostus6">
    <w:name w:val="Grid Table 7 Colorful Accent 6"/>
    <w:basedOn w:val="Normaalitaulukko"/>
    <w:uiPriority w:val="52"/>
    <w:rsid w:val="00CB439A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ulukkoWWW1">
    <w:name w:val="Table Web 1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2">
    <w:name w:val="Table Web 2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WWW3">
    <w:name w:val="Table Web 3"/>
    <w:basedOn w:val="Normaalitaulukko"/>
    <w:uiPriority w:val="99"/>
    <w:semiHidden/>
    <w:unhideWhenUsed/>
    <w:rsid w:val="00CB439A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laviitteenviite">
    <w:name w:val="footnote reference"/>
    <w:basedOn w:val="Kappaleenoletusfontti"/>
    <w:uiPriority w:val="99"/>
    <w:semiHidden/>
    <w:unhideWhenUsed/>
    <w:rsid w:val="00CB439A"/>
    <w:rPr>
      <w:rFonts w:ascii="Calibri" w:hAnsi="Calibri" w:cs="Calibri"/>
      <w:vertAlign w:val="superscript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CB439A"/>
    <w:pPr>
      <w:spacing w:after="0" w:line="240" w:lineRule="auto"/>
    </w:pPr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CB439A"/>
    <w:rPr>
      <w:rFonts w:ascii="Calibri" w:hAnsi="Calibri" w:cs="Calibri"/>
      <w:sz w:val="20"/>
      <w:szCs w:val="20"/>
    </w:rPr>
  </w:style>
  <w:style w:type="character" w:styleId="Rivinumero">
    <w:name w:val="line number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table" w:styleId="Taulukko3-ulottvaikutelma1">
    <w:name w:val="Table 3D effects 1"/>
    <w:basedOn w:val="Normaalitaulukko"/>
    <w:uiPriority w:val="99"/>
    <w:semiHidden/>
    <w:unhideWhenUsed/>
    <w:rsid w:val="00CB439A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uiPriority w:val="99"/>
    <w:semiHidden/>
    <w:unhideWhenUsed/>
    <w:rsid w:val="00CB439A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uiPriority w:val="99"/>
    <w:semiHidden/>
    <w:unhideWhenUsed/>
    <w:rsid w:val="00CB439A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uiPriority w:val="99"/>
    <w:semiHidden/>
    <w:unhideWhenUsed/>
    <w:rsid w:val="00CB439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imakas">
    <w:name w:val="Strong"/>
    <w:basedOn w:val="Kappaleenoletusfontti"/>
    <w:uiPriority w:val="22"/>
    <w:semiHidden/>
    <w:qFormat/>
    <w:rsid w:val="00CB439A"/>
    <w:rPr>
      <w:rFonts w:ascii="Calibri" w:hAnsi="Calibri" w:cs="Calibri"/>
      <w:b/>
      <w:bCs/>
    </w:rPr>
  </w:style>
  <w:style w:type="character" w:styleId="AvattuHyperlinkki">
    <w:name w:val="FollowedHyperlink"/>
    <w:basedOn w:val="Kappaleenoletusfontti"/>
    <w:uiPriority w:val="99"/>
    <w:semiHidden/>
    <w:unhideWhenUsed/>
    <w:rsid w:val="00CB439A"/>
    <w:rPr>
      <w:rFonts w:ascii="Calibri" w:hAnsi="Calibri" w:cs="Calibri"/>
      <w:color w:val="954F72" w:themeColor="followedHyperlink"/>
      <w:u w:val="single"/>
    </w:rPr>
  </w:style>
  <w:style w:type="character" w:styleId="Sivunumero">
    <w:name w:val="page number"/>
    <w:basedOn w:val="Kappaleenoletusfontti"/>
    <w:uiPriority w:val="99"/>
    <w:semiHidden/>
    <w:unhideWhenUsed/>
    <w:rsid w:val="00CB439A"/>
    <w:rPr>
      <w:rFonts w:ascii="Calibri" w:hAnsi="Calibri" w:cs="Calibr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CB439A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Osoite">
    <w:name w:val="Osoite"/>
    <w:basedOn w:val="Normaali"/>
    <w:qFormat/>
    <w:rsid w:val="00253F09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paragraph" w:customStyle="1" w:styleId="Aika">
    <w:name w:val="Aika"/>
    <w:basedOn w:val="Normaali"/>
    <w:qFormat/>
    <w:rsid w:val="00253F09"/>
    <w:pPr>
      <w:framePr w:hSpace="180" w:wrap="around" w:vAnchor="text" w:hAnchor="text" w:xAlign="center" w:y="1"/>
      <w:spacing w:after="0" w:line="240" w:lineRule="auto"/>
      <w:suppressOverlap/>
      <w:jc w:val="center"/>
    </w:pPr>
    <w:rPr>
      <w:spacing w:val="15"/>
      <w:sz w:val="36"/>
    </w:rPr>
  </w:style>
  <w:style w:type="character" w:customStyle="1" w:styleId="Sinivihre">
    <w:name w:val="Sinivihreä"/>
    <w:uiPriority w:val="1"/>
    <w:qFormat/>
    <w:rsid w:val="00253F09"/>
    <w:rPr>
      <w:color w:val="4472C4" w:themeColor="accent1"/>
    </w:rPr>
  </w:style>
  <w:style w:type="paragraph" w:customStyle="1" w:styleId="Rekisteridy">
    <w:name w:val="Rekisteröidy"/>
    <w:basedOn w:val="Normaali"/>
    <w:qFormat/>
    <w:rsid w:val="00253F09"/>
    <w:pPr>
      <w:framePr w:hSpace="180" w:wrap="around" w:vAnchor="text" w:hAnchor="text" w:xAlign="center" w:y="1"/>
      <w:spacing w:before="120" w:after="480" w:line="240" w:lineRule="auto"/>
      <w:suppressOverlap/>
      <w:jc w:val="center"/>
    </w:pPr>
    <w:rPr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18" Type="http://schemas.openxmlformats.org/officeDocument/2006/relationships/hyperlink" Target="http://www.responsiblerescue.fi/kriteerit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20.png"/><Relationship Id="rId17" Type="http://schemas.openxmlformats.org/officeDocument/2006/relationships/hyperlink" Target="http://www.woffa.fi" TargetMode="Externa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4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mments" Target="comments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asaha\AppData\Roaming\Microsoft\Templates\Tekninen%20raportt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1C28F-E4A2-4106-AF8B-6C4ABA9ECC5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09E5FA3-0485-4447-8B22-BC49E58A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C58838-9F7A-48C4-8EE0-175BD02E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C:\Users\kkasaha\AppData\Roaming\Microsoft\Templates\Tekninen raportti.dotx</Template>
  <TotalTime>0</TotalTime>
  <Pages>6</Pages>
  <Words>771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2022-05-08T16:59:00Z</dcterms:created>
  <dcterms:modified xsi:type="dcterms:W3CDTF">2022-05-08T16:59:00Z</dcterms:modified>
</cp:coreProperties>
</file>